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78567" w14:textId="77777777" w:rsidR="00DD0504" w:rsidRPr="00472C5F" w:rsidRDefault="00123D0A" w:rsidP="00DD0504">
      <w:pPr>
        <w:pStyle w:val="Default"/>
        <w:rPr>
          <w:sz w:val="20"/>
          <w:szCs w:val="20"/>
        </w:rPr>
      </w:pPr>
      <w:r w:rsidRPr="00123D0A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9B470E" wp14:editId="6201C770">
                <wp:simplePos x="0" y="0"/>
                <wp:positionH relativeFrom="column">
                  <wp:posOffset>3340156</wp:posOffset>
                </wp:positionH>
                <wp:positionV relativeFrom="paragraph">
                  <wp:posOffset>-372221</wp:posOffset>
                </wp:positionV>
                <wp:extent cx="2736000" cy="798565"/>
                <wp:effectExtent l="0" t="0" r="0" b="0"/>
                <wp:wrapNone/>
                <wp:docPr id="9" name="Tijdelijke aanduiding voor tekst 8">
                  <a:extLst xmlns:a="http://schemas.openxmlformats.org/drawingml/2006/main">
                    <a:ext uri="{FF2B5EF4-FFF2-40B4-BE49-F238E27FC236}">
                      <a16:creationId xmlns:a16="http://schemas.microsoft.com/office/drawing/2014/main" id="{AB686502-1408-490F-A6E3-0E5D39937047}"/>
                    </a:ext>
                  </a:extLst>
                </wp:docPr>
                <wp:cNvGraphicFramePr>
                  <a:graphicFrameLocks xmlns:a="http://schemas.openxmlformats.org/drawingml/2006/main" noGrp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 noChangeAspect="1"/>
                      </wps:cNvSpPr>
                      <wps:spPr>
                        <a:xfrm>
                          <a:off x="0" y="0"/>
                          <a:ext cx="2736000" cy="798565"/>
                        </a:xfrm>
                        <a:prstGeom prst="rect">
                          <a:avLst/>
                        </a:prstGeom>
                        <a:blipFill>
                          <a:blip r:embed="rId8"/>
                          <a:srcRect/>
                          <a:stretch>
                            <a:fillRect t="8430" b="13150"/>
                          </a:stretch>
                        </a:blipFill>
                        <a:ln>
                          <a:noFill/>
                        </a:ln>
                      </wps:spPr>
                      <wps:bodyPr vert="horz" lIns="91440" tIns="360000" rIns="0" bIns="45720" rtlCol="0" anchor="b">
                        <a:norm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725BAD1" id="Tijdelijke aanduiding voor tekst 8" o:spid="_x0000_s1026" style="position:absolute;margin-left:263pt;margin-top:-29.3pt;width:215.45pt;height:62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" stroked="f">
                <v:fill r:id="rId9" o:title="" recolor="t" rotate="t" type="frame"/>
                <o:lock v:ext="edit" aspectratio="t" grouping="t"/>
                <v:textbox inset=",10mm,0"/>
              </v:rect>
            </w:pict>
          </mc:Fallback>
        </mc:AlternateContent>
      </w:r>
    </w:p>
    <w:p w14:paraId="1A25A19A" w14:textId="77777777" w:rsidR="00BF5651" w:rsidRDefault="00BF5651" w:rsidP="00BF5651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</w:p>
    <w:p w14:paraId="30B55AFA" w14:textId="77777777" w:rsidR="00BF5651" w:rsidRDefault="00BF5651" w:rsidP="00BF5651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</w:p>
    <w:p w14:paraId="386FEDFB" w14:textId="77777777" w:rsidR="00BF5651" w:rsidRPr="00801A58" w:rsidRDefault="000B7657" w:rsidP="00BF5651">
      <w:pPr>
        <w:pStyle w:val="OpmaakprofielDocumentInfoVoor5ptNa5pt"/>
        <w:ind w:left="-180"/>
        <w:rPr>
          <w:b w:val="0"/>
          <w:smallCaps/>
          <w:color w:val="999999"/>
          <w:sz w:val="28"/>
          <w:szCs w:val="28"/>
          <w:lang w:val="en-US"/>
        </w:rPr>
      </w:pPr>
      <w:sdt>
        <w:sdtPr>
          <w:rPr>
            <w:b w:val="0"/>
            <w:smallCaps/>
            <w:color w:val="999999"/>
            <w:sz w:val="28"/>
            <w:szCs w:val="28"/>
            <w:lang w:val="en-US"/>
          </w:rPr>
          <w:alias w:val="Title"/>
          <w:tag w:val=""/>
          <w:id w:val="-2069722922"/>
          <w:placeholder>
            <w:docPart w:val="DB88CA3392852040B01CB3553305D870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proofErr w:type="spellStart"/>
          <w:r w:rsidR="00A70584">
            <w:rPr>
              <w:b w:val="0"/>
              <w:smallCaps/>
              <w:color w:val="999999"/>
              <w:sz w:val="28"/>
              <w:szCs w:val="28"/>
              <w:lang w:val="en-US"/>
            </w:rPr>
            <w:t>testverslag</w:t>
          </w:r>
          <w:proofErr w:type="spellEnd"/>
          <w:r w:rsidR="00A70584">
            <w:rPr>
              <w:b w:val="0"/>
              <w:smallCaps/>
              <w:color w:val="999999"/>
              <w:sz w:val="28"/>
              <w:szCs w:val="28"/>
              <w:lang w:val="en-US"/>
            </w:rPr>
            <w:t xml:space="preserve"> </w:t>
          </w:r>
          <w:proofErr w:type="spellStart"/>
          <w:r w:rsidR="00A70584">
            <w:rPr>
              <w:b w:val="0"/>
              <w:smallCaps/>
              <w:color w:val="999999"/>
              <w:sz w:val="28"/>
              <w:szCs w:val="28"/>
              <w:lang w:val="en-US"/>
            </w:rPr>
            <w:t>trodis</w:t>
          </w:r>
          <w:proofErr w:type="spellEnd"/>
          <w:r w:rsidR="00A70584">
            <w:rPr>
              <w:b w:val="0"/>
              <w:smallCaps/>
              <w:color w:val="999999"/>
              <w:sz w:val="28"/>
              <w:szCs w:val="28"/>
              <w:lang w:val="en-US"/>
            </w:rPr>
            <w:t xml:space="preserve"> 2021.4</w:t>
          </w:r>
        </w:sdtContent>
      </w:sdt>
      <w:r w:rsidR="00BF5651" w:rsidRPr="00EC7F44">
        <w:rPr>
          <w:b w:val="0"/>
          <w:smallCaps/>
          <w:sz w:val="28"/>
          <w:szCs w:val="28"/>
          <w:lang w:val="en-US"/>
        </w:rPr>
        <w:br/>
      </w:r>
    </w:p>
    <w:p w14:paraId="390982C3" w14:textId="77777777" w:rsidR="00DD0504" w:rsidRPr="00BF5651" w:rsidRDefault="00DD0504" w:rsidP="00DD0504">
      <w:pPr>
        <w:ind w:left="180"/>
        <w:rPr>
          <w:smallCaps/>
          <w:szCs w:val="20"/>
          <w:lang w:val="en-GB"/>
        </w:rPr>
      </w:pPr>
    </w:p>
    <w:tbl>
      <w:tblPr>
        <w:tblW w:w="9706" w:type="dxa"/>
        <w:tblLayout w:type="fixed"/>
        <w:tblLook w:val="01E0" w:firstRow="1" w:lastRow="1" w:firstColumn="1" w:lastColumn="1" w:noHBand="0" w:noVBand="0"/>
      </w:tblPr>
      <w:tblGrid>
        <w:gridCol w:w="9470"/>
        <w:gridCol w:w="236"/>
      </w:tblGrid>
      <w:tr w:rsidR="00DD0504" w:rsidRPr="00472C5F" w14:paraId="2D8CC6BA" w14:textId="77777777" w:rsidTr="00BF5651">
        <w:tc>
          <w:tcPr>
            <w:tcW w:w="9470" w:type="dxa"/>
          </w:tcPr>
          <w:p w14:paraId="3CEA3EBE" w14:textId="77777777" w:rsidR="00BF5651" w:rsidRPr="00EF6C0B" w:rsidRDefault="00BF5651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175D8F1" w14:textId="77777777" w:rsidR="00BF5651" w:rsidRDefault="00BF5651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211047D4" w14:textId="77777777" w:rsidR="000F03BF" w:rsidRDefault="000F03BF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8A0654A" w14:textId="77777777" w:rsidR="000F03BF" w:rsidRPr="00EF6C0B" w:rsidRDefault="000F03BF" w:rsidP="003B3F71">
            <w:pPr>
              <w:suppressAutoHyphens/>
              <w:spacing w:line="260" w:lineRule="atLeast"/>
              <w:rPr>
                <w:szCs w:val="20"/>
                <w:lang w:val="en-GB"/>
              </w:rPr>
            </w:pPr>
          </w:p>
          <w:p w14:paraId="0C5A7BA0" w14:textId="77777777" w:rsidR="00DD0504" w:rsidRPr="00472C5F" w:rsidRDefault="00DD0504" w:rsidP="003B3F71">
            <w:pPr>
              <w:suppressAutoHyphens/>
              <w:spacing w:line="260" w:lineRule="atLeast"/>
              <w:rPr>
                <w:szCs w:val="20"/>
              </w:rPr>
            </w:pPr>
            <w:r w:rsidRPr="00472C5F">
              <w:rPr>
                <w:noProof/>
                <w:szCs w:val="20"/>
                <w:lang w:eastAsia="nl-NL"/>
              </w:rPr>
              <w:drawing>
                <wp:inline distT="0" distB="0" distL="0" distR="0" wp14:anchorId="794D0E58" wp14:editId="1C2C2D13">
                  <wp:extent cx="6017260" cy="4250690"/>
                  <wp:effectExtent l="0" t="0" r="2540" b="0"/>
                  <wp:docPr id="8" name="Afbeelding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est1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17260" cy="42506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6" w:type="dxa"/>
          </w:tcPr>
          <w:p w14:paraId="064559A5" w14:textId="77777777" w:rsidR="00DD0504" w:rsidRPr="00472C5F" w:rsidRDefault="00DD0504" w:rsidP="003B3F71">
            <w:pPr>
              <w:suppressAutoHyphens/>
              <w:spacing w:line="260" w:lineRule="atLeast"/>
              <w:rPr>
                <w:szCs w:val="20"/>
              </w:rPr>
            </w:pPr>
          </w:p>
        </w:tc>
      </w:tr>
    </w:tbl>
    <w:p w14:paraId="0CB09D1C" w14:textId="77777777" w:rsidR="00BF5651" w:rsidRDefault="00BF5651" w:rsidP="00DD0504">
      <w:pPr>
        <w:rPr>
          <w:color w:val="999999"/>
          <w:szCs w:val="20"/>
        </w:rPr>
      </w:pPr>
    </w:p>
    <w:p w14:paraId="6E87FA99" w14:textId="77777777" w:rsidR="009C0B06" w:rsidRDefault="009C0B06" w:rsidP="00DD0504">
      <w:pPr>
        <w:rPr>
          <w:color w:val="999999"/>
          <w:szCs w:val="20"/>
        </w:rPr>
      </w:pPr>
    </w:p>
    <w:p w14:paraId="71A5A359" w14:textId="77777777" w:rsidR="009C0B06" w:rsidRDefault="009C0B06" w:rsidP="00DD0504">
      <w:pPr>
        <w:rPr>
          <w:color w:val="999999"/>
          <w:szCs w:val="20"/>
        </w:rPr>
      </w:pPr>
    </w:p>
    <w:p w14:paraId="7A7874CE" w14:textId="77777777" w:rsidR="009C0B06" w:rsidRDefault="009C0B06" w:rsidP="00DD0504">
      <w:pPr>
        <w:rPr>
          <w:color w:val="999999"/>
          <w:szCs w:val="20"/>
        </w:rPr>
      </w:pPr>
    </w:p>
    <w:p w14:paraId="7A25FD31" w14:textId="77777777" w:rsidR="009C0B06" w:rsidRDefault="009C0B06" w:rsidP="00DD0504">
      <w:pPr>
        <w:rPr>
          <w:color w:val="999999"/>
          <w:szCs w:val="20"/>
        </w:rPr>
      </w:pPr>
    </w:p>
    <w:p w14:paraId="1E6F3278" w14:textId="77777777" w:rsidR="009C0B06" w:rsidRDefault="009C0B06" w:rsidP="00DD0504">
      <w:pPr>
        <w:rPr>
          <w:color w:val="999999"/>
          <w:szCs w:val="20"/>
        </w:rPr>
      </w:pPr>
    </w:p>
    <w:p w14:paraId="2AEFEE33" w14:textId="77777777" w:rsidR="009C0B06" w:rsidRDefault="009C0B06" w:rsidP="00DD0504">
      <w:pPr>
        <w:rPr>
          <w:color w:val="999999"/>
          <w:szCs w:val="20"/>
        </w:rPr>
      </w:pPr>
    </w:p>
    <w:p w14:paraId="5191F4BE" w14:textId="77777777" w:rsidR="009C0B06" w:rsidRDefault="009C0B06" w:rsidP="00DD0504">
      <w:pPr>
        <w:rPr>
          <w:color w:val="999999"/>
          <w:szCs w:val="20"/>
        </w:rPr>
      </w:pPr>
    </w:p>
    <w:p w14:paraId="6766EB2C" w14:textId="77777777" w:rsidR="009C0B06" w:rsidRPr="00472C5F" w:rsidRDefault="009C0B06" w:rsidP="00DD0504">
      <w:pPr>
        <w:rPr>
          <w:color w:val="999999"/>
          <w:szCs w:val="20"/>
        </w:rPr>
      </w:pPr>
    </w:p>
    <w:p w14:paraId="7258E221" w14:textId="77777777" w:rsidR="00DD0504" w:rsidRPr="00472C5F" w:rsidRDefault="00DD0504" w:rsidP="00DD0504">
      <w:pPr>
        <w:pStyle w:val="Default"/>
        <w:rPr>
          <w:sz w:val="20"/>
          <w:szCs w:val="20"/>
        </w:rPr>
      </w:pPr>
    </w:p>
    <w:p w14:paraId="56E80273" w14:textId="77777777" w:rsidR="00BF5651" w:rsidRPr="000F03BF" w:rsidRDefault="00BF5651" w:rsidP="000F03BF">
      <w:pPr>
        <w:rPr>
          <w:sz w:val="16"/>
          <w:szCs w:val="16"/>
        </w:rPr>
      </w:pPr>
      <w:r w:rsidRPr="000F03BF">
        <w:rPr>
          <w:color w:val="5C5A5E"/>
          <w:sz w:val="16"/>
          <w:szCs w:val="16"/>
        </w:rPr>
        <w:t>Dit document</w:t>
      </w:r>
      <w:r w:rsidR="00DD0504" w:rsidRPr="000F03BF">
        <w:rPr>
          <w:color w:val="5C5A5E"/>
          <w:sz w:val="16"/>
          <w:szCs w:val="16"/>
        </w:rPr>
        <w:t xml:space="preserve"> </w:t>
      </w:r>
      <w:r w:rsidRPr="000F03BF">
        <w:rPr>
          <w:color w:val="5C5A5E"/>
          <w:sz w:val="16"/>
          <w:szCs w:val="16"/>
        </w:rPr>
        <w:t>inclusief eventuele bijlagen is</w:t>
      </w:r>
      <w:r w:rsidR="00DD0504" w:rsidRPr="000F03BF">
        <w:rPr>
          <w:color w:val="5C5A5E"/>
          <w:sz w:val="16"/>
          <w:szCs w:val="16"/>
        </w:rPr>
        <w:t xml:space="preserve"> uitsluitend bestemd om te worden gebruikt door de </w:t>
      </w:r>
      <w:r w:rsidR="005244B1" w:rsidRPr="005244B1">
        <w:rPr>
          <w:color w:val="5C5A5E"/>
          <w:sz w:val="16"/>
          <w:szCs w:val="16"/>
        </w:rPr>
        <w:t>klant</w:t>
      </w:r>
      <w:r w:rsidR="00DD0504" w:rsidRPr="000F03BF">
        <w:rPr>
          <w:color w:val="5C5A5E"/>
          <w:sz w:val="16"/>
          <w:szCs w:val="16"/>
        </w:rPr>
        <w:t xml:space="preserve"> </w:t>
      </w:r>
      <w:r w:rsidR="000F03BF" w:rsidRPr="000F03BF">
        <w:rPr>
          <w:color w:val="5C5A5E"/>
          <w:sz w:val="16"/>
          <w:szCs w:val="16"/>
        </w:rPr>
        <w:t xml:space="preserve">van </w:t>
      </w:r>
      <w:proofErr w:type="spellStart"/>
      <w:r w:rsidR="004D4BBA">
        <w:rPr>
          <w:color w:val="5C5A5E"/>
          <w:sz w:val="16"/>
          <w:szCs w:val="16"/>
        </w:rPr>
        <w:t>ASolutions</w:t>
      </w:r>
      <w:proofErr w:type="spellEnd"/>
      <w:r w:rsidRPr="000F03BF">
        <w:rPr>
          <w:color w:val="5C5A5E"/>
          <w:sz w:val="16"/>
          <w:szCs w:val="16"/>
        </w:rPr>
        <w:t xml:space="preserve"> </w:t>
      </w:r>
      <w:r w:rsidR="007A53FA">
        <w:rPr>
          <w:color w:val="5C5A5E"/>
          <w:sz w:val="16"/>
          <w:szCs w:val="16"/>
        </w:rPr>
        <w:t xml:space="preserve">Healthcare </w:t>
      </w:r>
      <w:r w:rsidRPr="000F03BF">
        <w:rPr>
          <w:color w:val="5C5A5E"/>
          <w:sz w:val="16"/>
          <w:szCs w:val="16"/>
        </w:rPr>
        <w:t xml:space="preserve">bv </w:t>
      </w:r>
      <w:r w:rsidR="00DD0504" w:rsidRPr="000F03BF">
        <w:rPr>
          <w:color w:val="5C5A5E"/>
          <w:sz w:val="16"/>
          <w:szCs w:val="16"/>
        </w:rPr>
        <w:t>en mag niet door hem, zonder voorafgaan</w:t>
      </w:r>
      <w:r w:rsidRPr="000F03BF">
        <w:rPr>
          <w:color w:val="5C5A5E"/>
          <w:sz w:val="16"/>
          <w:szCs w:val="16"/>
        </w:rPr>
        <w:t xml:space="preserve">de toestemming van </w:t>
      </w:r>
      <w:proofErr w:type="spellStart"/>
      <w:r w:rsidR="004D4BBA">
        <w:rPr>
          <w:color w:val="5C5A5E"/>
          <w:sz w:val="16"/>
          <w:szCs w:val="16"/>
        </w:rPr>
        <w:t>ASolutions</w:t>
      </w:r>
      <w:proofErr w:type="spellEnd"/>
      <w:r w:rsidRPr="000F03BF">
        <w:rPr>
          <w:color w:val="5C5A5E"/>
          <w:sz w:val="16"/>
          <w:szCs w:val="16"/>
        </w:rPr>
        <w:t xml:space="preserve"> </w:t>
      </w:r>
      <w:r w:rsidR="007A53FA">
        <w:rPr>
          <w:color w:val="5C5A5E"/>
          <w:sz w:val="16"/>
          <w:szCs w:val="16"/>
        </w:rPr>
        <w:t xml:space="preserve">Healthcare </w:t>
      </w:r>
      <w:r w:rsidRPr="000F03BF">
        <w:rPr>
          <w:color w:val="5C5A5E"/>
          <w:sz w:val="16"/>
          <w:szCs w:val="16"/>
        </w:rPr>
        <w:t>bv</w:t>
      </w:r>
      <w:r w:rsidR="000F03BF" w:rsidRPr="000F03BF">
        <w:rPr>
          <w:color w:val="5C5A5E"/>
          <w:sz w:val="16"/>
          <w:szCs w:val="16"/>
        </w:rPr>
        <w:t xml:space="preserve"> worden verveelvoudigd,</w:t>
      </w:r>
      <w:r w:rsidR="00300D81">
        <w:rPr>
          <w:color w:val="5C5A5E"/>
          <w:sz w:val="16"/>
          <w:szCs w:val="16"/>
        </w:rPr>
        <w:t xml:space="preserve"> </w:t>
      </w:r>
      <w:r w:rsidR="00DD0504" w:rsidRPr="000F03BF">
        <w:rPr>
          <w:color w:val="5C5A5E"/>
          <w:sz w:val="16"/>
          <w:szCs w:val="16"/>
        </w:rPr>
        <w:t>openbaar gemaakt of ter kennis van derden worden gebracht.</w:t>
      </w:r>
      <w:r w:rsidRPr="000F03BF">
        <w:rPr>
          <w:sz w:val="16"/>
          <w:szCs w:val="16"/>
        </w:rPr>
        <w:br w:type="page"/>
      </w:r>
    </w:p>
    <w:p w14:paraId="1DB2D65D" w14:textId="77777777" w:rsidR="00DD0504" w:rsidRPr="00472C5F" w:rsidRDefault="00AB4828" w:rsidP="00DD0504">
      <w:pPr>
        <w:pStyle w:val="DocumentInfo"/>
        <w:pBdr>
          <w:bottom w:val="single" w:sz="4" w:space="2" w:color="auto"/>
        </w:pBdr>
        <w:rPr>
          <w:caps/>
          <w:sz w:val="20"/>
          <w:szCs w:val="20"/>
        </w:rPr>
      </w:pPr>
      <w:r>
        <w:rPr>
          <w:caps/>
          <w:sz w:val="20"/>
          <w:szCs w:val="20"/>
        </w:rPr>
        <w:lastRenderedPageBreak/>
        <w:t>Wie test wat?</w:t>
      </w:r>
    </w:p>
    <w:p w14:paraId="70D6666E" w14:textId="77777777" w:rsidR="00DD0504" w:rsidRPr="00472C5F" w:rsidRDefault="00DD0504" w:rsidP="00DD0504">
      <w:pPr>
        <w:rPr>
          <w:szCs w:val="2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95"/>
        <w:gridCol w:w="112"/>
        <w:gridCol w:w="1932"/>
        <w:gridCol w:w="7101"/>
      </w:tblGrid>
      <w:tr w:rsidR="008C2CF3" w:rsidRPr="00472C5F" w14:paraId="49FF019E" w14:textId="77777777" w:rsidTr="00AB4828">
        <w:trPr>
          <w:cantSplit/>
        </w:trPr>
        <w:tc>
          <w:tcPr>
            <w:tcW w:w="507" w:type="dxa"/>
            <w:gridSpan w:val="2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C247016" w14:textId="77777777" w:rsidR="008C2CF3" w:rsidRPr="00472C5F" w:rsidRDefault="008C2CF3" w:rsidP="003B3F71">
            <w:pPr>
              <w:rPr>
                <w:szCs w:val="20"/>
              </w:rPr>
            </w:pPr>
          </w:p>
        </w:tc>
        <w:tc>
          <w:tcPr>
            <w:tcW w:w="193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CECEC02" w14:textId="77777777" w:rsidR="008C2CF3" w:rsidRPr="00472C5F" w:rsidRDefault="008C2CF3" w:rsidP="003B3F71">
            <w:pPr>
              <w:rPr>
                <w:b/>
                <w:szCs w:val="20"/>
              </w:rPr>
            </w:pPr>
          </w:p>
        </w:tc>
        <w:tc>
          <w:tcPr>
            <w:tcW w:w="7101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826F7D9" w14:textId="77777777" w:rsidR="008C2CF3" w:rsidRPr="00472C5F" w:rsidRDefault="008C2CF3" w:rsidP="003B3F71">
            <w:pPr>
              <w:rPr>
                <w:b/>
                <w:szCs w:val="20"/>
              </w:rPr>
            </w:pPr>
          </w:p>
        </w:tc>
      </w:tr>
      <w:tr w:rsidR="00DD0504" w:rsidRPr="00472C5F" w14:paraId="021CEA06" w14:textId="77777777" w:rsidTr="003B3F71">
        <w:trPr>
          <w:cantSplit/>
        </w:trPr>
        <w:tc>
          <w:tcPr>
            <w:tcW w:w="9540" w:type="dxa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6EDF6AB" w14:textId="77777777" w:rsidR="00DD0504" w:rsidRPr="00472C5F" w:rsidRDefault="00DD0504" w:rsidP="003B3F71">
            <w:pPr>
              <w:rPr>
                <w:szCs w:val="20"/>
                <w:highlight w:val="lightGray"/>
              </w:rPr>
            </w:pPr>
          </w:p>
        </w:tc>
      </w:tr>
      <w:tr w:rsidR="008C2CF3" w:rsidRPr="00472C5F" w14:paraId="3F61D0C2" w14:textId="77777777" w:rsidTr="00AB4828">
        <w:trPr>
          <w:trHeight w:val="397"/>
        </w:trPr>
        <w:tc>
          <w:tcPr>
            <w:tcW w:w="395" w:type="dxa"/>
            <w:tcBorders>
              <w:top w:val="single" w:sz="6" w:space="0" w:color="auto"/>
            </w:tcBorders>
            <w:vAlign w:val="center"/>
          </w:tcPr>
          <w:p w14:paraId="2A4A8AE0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tcBorders>
              <w:top w:val="single" w:sz="6" w:space="0" w:color="auto"/>
            </w:tcBorders>
            <w:vAlign w:val="center"/>
          </w:tcPr>
          <w:p w14:paraId="08BE6AAE" w14:textId="77777777" w:rsidR="008C2CF3" w:rsidRPr="009675B4" w:rsidRDefault="008C2CF3" w:rsidP="009675B4">
            <w:pPr>
              <w:rPr>
                <w:szCs w:val="20"/>
              </w:rPr>
            </w:pPr>
            <w:r>
              <w:rPr>
                <w:szCs w:val="20"/>
              </w:rPr>
              <w:t>Trombosedienst</w:t>
            </w:r>
          </w:p>
        </w:tc>
        <w:sdt>
          <w:sdtPr>
            <w:rPr>
              <w:szCs w:val="20"/>
              <w:lang w:val="en-GB"/>
            </w:rPr>
            <w:alias w:val="Company"/>
            <w:tag w:val=""/>
            <w:id w:val="1580631556"/>
            <w:placeholder>
              <w:docPart w:val="D3FF7FD56C1BAB4AA5408B8B49BAAFEF"/>
            </w:placeholder>
            <w:dataBinding w:prefixMappings="xmlns:ns0='http://schemas.openxmlformats.org/officeDocument/2006/extended-properties' " w:xpath="/ns0:Properties[1]/ns0:Company[1]" w:storeItemID="{6668398D-A668-4E3E-A5EB-62B293D839F1}"/>
            <w:text/>
          </w:sdtPr>
          <w:sdtEndPr/>
          <w:sdtContent>
            <w:tc>
              <w:tcPr>
                <w:tcW w:w="7101" w:type="dxa"/>
                <w:tcBorders>
                  <w:top w:val="single" w:sz="6" w:space="0" w:color="auto"/>
                </w:tcBorders>
                <w:vAlign w:val="center"/>
              </w:tcPr>
              <w:p w14:paraId="0C0F3B47" w14:textId="77777777" w:rsidR="008C2CF3" w:rsidRPr="009675B4" w:rsidRDefault="00A70584" w:rsidP="003B3F71">
                <w:pPr>
                  <w:rPr>
                    <w:szCs w:val="20"/>
                  </w:rPr>
                </w:pPr>
                <w:r>
                  <w:rPr>
                    <w:szCs w:val="20"/>
                    <w:lang w:val="en-GB"/>
                  </w:rPr>
                  <w:t xml:space="preserve">&lt;Naam </w:t>
                </w:r>
                <w:proofErr w:type="spellStart"/>
                <w:r>
                  <w:rPr>
                    <w:szCs w:val="20"/>
                    <w:lang w:val="en-GB"/>
                  </w:rPr>
                  <w:t>trombosedienst</w:t>
                </w:r>
                <w:proofErr w:type="spellEnd"/>
                <w:r>
                  <w:rPr>
                    <w:szCs w:val="20"/>
                    <w:lang w:val="en-GB"/>
                  </w:rPr>
                  <w:t>&gt;</w:t>
                </w:r>
              </w:p>
            </w:tc>
          </w:sdtContent>
        </w:sdt>
      </w:tr>
      <w:tr w:rsidR="008C2CF3" w:rsidRPr="00472C5F" w14:paraId="3902B7B1" w14:textId="77777777" w:rsidTr="00AB4828">
        <w:trPr>
          <w:trHeight w:val="397"/>
        </w:trPr>
        <w:tc>
          <w:tcPr>
            <w:tcW w:w="395" w:type="dxa"/>
            <w:vAlign w:val="center"/>
          </w:tcPr>
          <w:p w14:paraId="269284A2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vAlign w:val="center"/>
          </w:tcPr>
          <w:p w14:paraId="5DF712BE" w14:textId="77777777" w:rsidR="008C2CF3" w:rsidRDefault="008C2CF3" w:rsidP="003B3F71">
            <w:pPr>
              <w:rPr>
                <w:szCs w:val="20"/>
              </w:rPr>
            </w:pPr>
            <w:r>
              <w:rPr>
                <w:szCs w:val="20"/>
              </w:rPr>
              <w:t>Omgeving</w:t>
            </w:r>
          </w:p>
        </w:tc>
        <w:tc>
          <w:tcPr>
            <w:tcW w:w="7101" w:type="dxa"/>
            <w:vAlign w:val="center"/>
          </w:tcPr>
          <w:p w14:paraId="6A96DF55" w14:textId="77777777" w:rsidR="008C2CF3" w:rsidRPr="00472C5F" w:rsidRDefault="00B907D3" w:rsidP="003B3F71">
            <w:pPr>
              <w:rPr>
                <w:szCs w:val="20"/>
              </w:rPr>
            </w:pPr>
            <w:proofErr w:type="gramStart"/>
            <w:r>
              <w:rPr>
                <w:szCs w:val="20"/>
              </w:rPr>
              <w:t>Test /</w:t>
            </w:r>
            <w:proofErr w:type="gramEnd"/>
            <w:r>
              <w:rPr>
                <w:szCs w:val="20"/>
              </w:rPr>
              <w:t xml:space="preserve"> </w:t>
            </w:r>
            <w:r w:rsidR="008C2CF3">
              <w:rPr>
                <w:szCs w:val="20"/>
              </w:rPr>
              <w:t>Acceptatie</w:t>
            </w:r>
            <w:r>
              <w:rPr>
                <w:szCs w:val="20"/>
              </w:rPr>
              <w:t xml:space="preserve"> / Productie (doorhalen wat niet van toepassing is)</w:t>
            </w:r>
          </w:p>
        </w:tc>
      </w:tr>
      <w:tr w:rsidR="00AB4828" w:rsidRPr="00472C5F" w14:paraId="659D5983" w14:textId="77777777" w:rsidTr="00AB4828">
        <w:trPr>
          <w:trHeight w:val="397"/>
        </w:trPr>
        <w:tc>
          <w:tcPr>
            <w:tcW w:w="395" w:type="dxa"/>
            <w:vAlign w:val="center"/>
          </w:tcPr>
          <w:p w14:paraId="384DC5C9" w14:textId="77777777" w:rsidR="00AB4828" w:rsidRPr="00472C5F" w:rsidRDefault="00AB4828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vAlign w:val="center"/>
          </w:tcPr>
          <w:p w14:paraId="1AA98A9C" w14:textId="77777777" w:rsidR="00AB4828" w:rsidRDefault="00AB4828" w:rsidP="003B3F71">
            <w:pPr>
              <w:rPr>
                <w:szCs w:val="20"/>
              </w:rPr>
            </w:pPr>
            <w:r>
              <w:rPr>
                <w:szCs w:val="20"/>
              </w:rPr>
              <w:t>Datum getest</w:t>
            </w:r>
          </w:p>
        </w:tc>
        <w:tc>
          <w:tcPr>
            <w:tcW w:w="7101" w:type="dxa"/>
            <w:vAlign w:val="center"/>
          </w:tcPr>
          <w:p w14:paraId="75374D4C" w14:textId="77777777" w:rsidR="00AB4828" w:rsidRDefault="00AB4828" w:rsidP="003B3F71">
            <w:pPr>
              <w:rPr>
                <w:szCs w:val="20"/>
              </w:rPr>
            </w:pPr>
          </w:p>
        </w:tc>
      </w:tr>
      <w:tr w:rsidR="008C2CF3" w:rsidRPr="00472C5F" w14:paraId="47CC107A" w14:textId="77777777" w:rsidTr="00AB4828">
        <w:trPr>
          <w:trHeight w:val="397"/>
        </w:trPr>
        <w:tc>
          <w:tcPr>
            <w:tcW w:w="395" w:type="dxa"/>
            <w:vAlign w:val="center"/>
          </w:tcPr>
          <w:p w14:paraId="607FEEFF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2044" w:type="dxa"/>
            <w:gridSpan w:val="2"/>
            <w:vAlign w:val="center"/>
          </w:tcPr>
          <w:p w14:paraId="2700A8DF" w14:textId="77777777" w:rsidR="008C2CF3" w:rsidRDefault="008C2CF3" w:rsidP="003B3F71">
            <w:pPr>
              <w:rPr>
                <w:szCs w:val="20"/>
              </w:rPr>
            </w:pPr>
            <w:r>
              <w:rPr>
                <w:szCs w:val="20"/>
              </w:rPr>
              <w:t>Tester(s)</w:t>
            </w:r>
          </w:p>
        </w:tc>
        <w:tc>
          <w:tcPr>
            <w:tcW w:w="7101" w:type="dxa"/>
            <w:vAlign w:val="center"/>
          </w:tcPr>
          <w:sdt>
            <w:sdtPr>
              <w:rPr>
                <w:szCs w:val="20"/>
              </w:rPr>
              <w:alias w:val="Author"/>
              <w:tag w:val=""/>
              <w:id w:val="-277498435"/>
              <w:placeholder>
                <w:docPart w:val="5F26858F931570499372CDF8BA035CD9"/>
              </w:placeholder>
    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    <w:text/>
            </w:sdtPr>
            <w:sdtEndPr/>
            <w:sdtContent>
              <w:p w14:paraId="5F5B2CA1" w14:textId="6EF36441" w:rsidR="008C2CF3" w:rsidRDefault="00D44BCE" w:rsidP="003B3F71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&lt;</w:t>
                </w:r>
                <w:proofErr w:type="gramStart"/>
                <w:r>
                  <w:rPr>
                    <w:szCs w:val="20"/>
                  </w:rPr>
                  <w:t>naam</w:t>
                </w:r>
                <w:proofErr w:type="gramEnd"/>
                <w:r>
                  <w:rPr>
                    <w:szCs w:val="20"/>
                  </w:rPr>
                  <w:t xml:space="preserve"> tester(s)&gt;</w:t>
                </w:r>
              </w:p>
            </w:sdtContent>
          </w:sdt>
        </w:tc>
      </w:tr>
    </w:tbl>
    <w:p w14:paraId="7AA0F90D" w14:textId="77777777" w:rsidR="00DD0504" w:rsidRPr="00472C5F" w:rsidRDefault="00DD0504" w:rsidP="00DD0504">
      <w:pPr>
        <w:rPr>
          <w:szCs w:val="20"/>
        </w:rPr>
      </w:pPr>
    </w:p>
    <w:p w14:paraId="0C7F54AC" w14:textId="77777777" w:rsidR="005B7B87" w:rsidRDefault="005B7B87" w:rsidP="00DD0504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</w:p>
    <w:p w14:paraId="0BE00229" w14:textId="77777777" w:rsidR="00DD0504" w:rsidRPr="00472C5F" w:rsidRDefault="00DD0504" w:rsidP="00DD0504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  <w:r w:rsidRPr="00472C5F">
        <w:rPr>
          <w:rStyle w:val="PageNumber"/>
          <w:bCs/>
          <w:caps/>
          <w:sz w:val="20"/>
          <w:szCs w:val="20"/>
        </w:rPr>
        <w:t>Distributielijst</w:t>
      </w:r>
    </w:p>
    <w:p w14:paraId="2BBF90CC" w14:textId="77777777" w:rsidR="00DD0504" w:rsidRPr="00472C5F" w:rsidRDefault="00DD0504" w:rsidP="00DD0504">
      <w:pPr>
        <w:rPr>
          <w:szCs w:val="20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454"/>
        <w:gridCol w:w="9086"/>
      </w:tblGrid>
      <w:tr w:rsidR="008C2CF3" w:rsidRPr="00472C5F" w14:paraId="2E4FBB33" w14:textId="77777777" w:rsidTr="009B4D3C">
        <w:trPr>
          <w:cantSplit/>
        </w:trPr>
        <w:tc>
          <w:tcPr>
            <w:tcW w:w="45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F22BAE6" w14:textId="77777777" w:rsidR="008C2CF3" w:rsidRPr="00472C5F" w:rsidRDefault="008C2CF3" w:rsidP="003B3F71">
            <w:pPr>
              <w:rPr>
                <w:szCs w:val="20"/>
              </w:rPr>
            </w:pPr>
          </w:p>
        </w:tc>
        <w:tc>
          <w:tcPr>
            <w:tcW w:w="908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268ECC3" w14:textId="77777777" w:rsidR="008C2CF3" w:rsidRPr="00472C5F" w:rsidRDefault="008C2CF3" w:rsidP="003B3F71">
            <w:pPr>
              <w:rPr>
                <w:b/>
                <w:szCs w:val="20"/>
              </w:rPr>
            </w:pPr>
            <w:r w:rsidRPr="00472C5F">
              <w:rPr>
                <w:b/>
                <w:szCs w:val="20"/>
              </w:rPr>
              <w:t>Personen</w:t>
            </w:r>
          </w:p>
        </w:tc>
      </w:tr>
      <w:tr w:rsidR="00DD0504" w:rsidRPr="00472C5F" w14:paraId="3862BDEB" w14:textId="77777777" w:rsidTr="003B3F71">
        <w:trPr>
          <w:cantSplit/>
        </w:trPr>
        <w:tc>
          <w:tcPr>
            <w:tcW w:w="954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3CD5C82" w14:textId="77777777" w:rsidR="00DD0504" w:rsidRPr="00472C5F" w:rsidRDefault="00DD0504" w:rsidP="003B3F71">
            <w:pPr>
              <w:rPr>
                <w:szCs w:val="20"/>
                <w:highlight w:val="lightGray"/>
              </w:rPr>
            </w:pPr>
          </w:p>
        </w:tc>
      </w:tr>
      <w:tr w:rsidR="008C2CF3" w:rsidRPr="00472C5F" w14:paraId="796E206A" w14:textId="77777777" w:rsidTr="009B4D3C">
        <w:trPr>
          <w:trHeight w:val="397"/>
        </w:trPr>
        <w:tc>
          <w:tcPr>
            <w:tcW w:w="454" w:type="dxa"/>
            <w:tcBorders>
              <w:top w:val="single" w:sz="6" w:space="0" w:color="auto"/>
            </w:tcBorders>
            <w:vAlign w:val="center"/>
          </w:tcPr>
          <w:p w14:paraId="3F1CC048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tcBorders>
              <w:top w:val="single" w:sz="6" w:space="0" w:color="auto"/>
            </w:tcBorders>
            <w:vAlign w:val="center"/>
          </w:tcPr>
          <w:p w14:paraId="4D0950D0" w14:textId="77777777" w:rsidR="008C2CF3" w:rsidRPr="009675B4" w:rsidRDefault="008C2CF3" w:rsidP="00EE2947">
            <w:pPr>
              <w:rPr>
                <w:szCs w:val="20"/>
              </w:rPr>
            </w:pPr>
          </w:p>
        </w:tc>
      </w:tr>
      <w:tr w:rsidR="008C2CF3" w:rsidRPr="00472C5F" w14:paraId="12C60C4B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10DE6F15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405833BF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  <w:tr w:rsidR="008C2CF3" w:rsidRPr="00472C5F" w14:paraId="5F04FD60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52D24DEB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690424CF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  <w:tr w:rsidR="008C2CF3" w:rsidRPr="00472C5F" w14:paraId="1F8706C8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5D794675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1090D6A4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  <w:tr w:rsidR="008C2CF3" w:rsidRPr="00472C5F" w14:paraId="0E28798A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1A1BD8C9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39585E5A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  <w:tr w:rsidR="008C2CF3" w:rsidRPr="00472C5F" w14:paraId="4B412A2A" w14:textId="77777777" w:rsidTr="009B4D3C">
        <w:trPr>
          <w:trHeight w:val="397"/>
        </w:trPr>
        <w:tc>
          <w:tcPr>
            <w:tcW w:w="454" w:type="dxa"/>
            <w:vAlign w:val="center"/>
          </w:tcPr>
          <w:p w14:paraId="41CB6A9D" w14:textId="77777777" w:rsidR="008C2CF3" w:rsidRPr="00472C5F" w:rsidRDefault="008C2CF3" w:rsidP="003B3F71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9086" w:type="dxa"/>
            <w:vAlign w:val="center"/>
          </w:tcPr>
          <w:p w14:paraId="33C5EDD1" w14:textId="77777777" w:rsidR="008C2CF3" w:rsidRPr="00472C5F" w:rsidRDefault="008C2CF3" w:rsidP="003B3F71">
            <w:pPr>
              <w:rPr>
                <w:szCs w:val="20"/>
              </w:rPr>
            </w:pPr>
          </w:p>
        </w:tc>
      </w:tr>
    </w:tbl>
    <w:p w14:paraId="1DFB72CA" w14:textId="77777777" w:rsidR="00DD0504" w:rsidRPr="00472C5F" w:rsidRDefault="00DD0504" w:rsidP="00DD0504">
      <w:pPr>
        <w:rPr>
          <w:szCs w:val="20"/>
        </w:rPr>
      </w:pPr>
    </w:p>
    <w:p w14:paraId="00D07452" w14:textId="77777777" w:rsidR="00400910" w:rsidRDefault="00400910" w:rsidP="00024DFB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</w:p>
    <w:p w14:paraId="610277A9" w14:textId="5E2D0973" w:rsidR="00024DFB" w:rsidRPr="00472C5F" w:rsidRDefault="00024DFB" w:rsidP="00024DFB">
      <w:pPr>
        <w:pStyle w:val="DocumentInfo"/>
        <w:pBdr>
          <w:bottom w:val="single" w:sz="4" w:space="2" w:color="auto"/>
        </w:pBdr>
        <w:rPr>
          <w:rStyle w:val="PageNumber"/>
          <w:bCs/>
          <w:caps/>
          <w:sz w:val="20"/>
          <w:szCs w:val="20"/>
        </w:rPr>
      </w:pPr>
      <w:r>
        <w:rPr>
          <w:rStyle w:val="PageNumber"/>
          <w:bCs/>
          <w:caps/>
          <w:sz w:val="20"/>
          <w:szCs w:val="20"/>
        </w:rPr>
        <w:t>Classificatie</w:t>
      </w:r>
    </w:p>
    <w:p w14:paraId="36B57460" w14:textId="7209A17F" w:rsidR="00024DFB" w:rsidRPr="00472C5F" w:rsidRDefault="00024DFB" w:rsidP="00024DFB">
      <w:pPr>
        <w:rPr>
          <w:szCs w:val="20"/>
        </w:rPr>
      </w:pPr>
      <w:r>
        <w:rPr>
          <w:szCs w:val="20"/>
        </w:rPr>
        <w:t xml:space="preserve">Dit document kan als template worden gedownload vanaf de </w:t>
      </w:r>
      <w:proofErr w:type="spellStart"/>
      <w:r>
        <w:rPr>
          <w:szCs w:val="20"/>
        </w:rPr>
        <w:t>ASolutions</w:t>
      </w:r>
      <w:proofErr w:type="spellEnd"/>
      <w:r>
        <w:rPr>
          <w:szCs w:val="20"/>
        </w:rPr>
        <w:t xml:space="preserve"> documentatie website </w:t>
      </w:r>
      <w:hyperlink r:id="rId11" w:history="1">
        <w:r w:rsidRPr="00696E67">
          <w:rPr>
            <w:rStyle w:val="Hyperlink"/>
            <w:szCs w:val="20"/>
          </w:rPr>
          <w:t>https://documentatie.asolutions.nl</w:t>
        </w:r>
      </w:hyperlink>
      <w:r>
        <w:rPr>
          <w:szCs w:val="20"/>
        </w:rPr>
        <w:t>. Zolang het document niet is ingevuld heeft het de classificatie publiek. Zodra gegevens zijn ingevuld krijgt het document automatisch de classificatie vertrouwelijk. Zie hieronder wat de genoemde classificaties inhouden</w:t>
      </w:r>
      <w:r w:rsidR="00EA73B3">
        <w:rPr>
          <w:szCs w:val="20"/>
        </w:rPr>
        <w:t>.</w:t>
      </w:r>
    </w:p>
    <w:p w14:paraId="76E2CD7B" w14:textId="77777777" w:rsidR="00024DFB" w:rsidRDefault="00024DFB" w:rsidP="00DD0504">
      <w:pPr>
        <w:rPr>
          <w:szCs w:val="20"/>
        </w:rPr>
      </w:pPr>
    </w:p>
    <w:tbl>
      <w:tblPr>
        <w:tblStyle w:val="TableGrid"/>
        <w:tblW w:w="0" w:type="auto"/>
        <w:shd w:val="clear" w:color="auto" w:fill="FFEBE6"/>
        <w:tblLook w:val="04A0" w:firstRow="1" w:lastRow="0" w:firstColumn="1" w:lastColumn="0" w:noHBand="0" w:noVBand="1"/>
      </w:tblPr>
      <w:tblGrid>
        <w:gridCol w:w="9629"/>
      </w:tblGrid>
      <w:tr w:rsidR="00024DFB" w14:paraId="17A7A041" w14:textId="77777777" w:rsidTr="005F13FF">
        <w:tc>
          <w:tcPr>
            <w:tcW w:w="9629" w:type="dxa"/>
            <w:shd w:val="clear" w:color="auto" w:fill="E3FCEF"/>
          </w:tcPr>
          <w:p w14:paraId="518EF8C4" w14:textId="77777777" w:rsidR="005F13FF" w:rsidRDefault="005F13FF" w:rsidP="00DD0504">
            <w:pPr>
              <w:rPr>
                <w:b/>
                <w:bCs/>
                <w:szCs w:val="20"/>
              </w:rPr>
            </w:pPr>
          </w:p>
          <w:p w14:paraId="329BC876" w14:textId="15574F6E" w:rsidR="00024DFB" w:rsidRPr="005F13FF" w:rsidRDefault="00024DFB" w:rsidP="00DD0504">
            <w:pPr>
              <w:rPr>
                <w:b/>
                <w:bCs/>
                <w:szCs w:val="20"/>
              </w:rPr>
            </w:pPr>
            <w:r w:rsidRPr="005F13FF">
              <w:rPr>
                <w:b/>
                <w:bCs/>
                <w:szCs w:val="20"/>
              </w:rPr>
              <w:t>Publiek</w:t>
            </w:r>
          </w:p>
          <w:p w14:paraId="1105695C" w14:textId="0D820C6A" w:rsidR="00024DFB" w:rsidRPr="00024DFB" w:rsidRDefault="00024DFB" w:rsidP="00DD0504">
            <w:pPr>
              <w:rPr>
                <w:rFonts w:ascii="Times New Roman" w:hAnsi="Times New Roman"/>
              </w:rPr>
            </w:pPr>
            <w:r>
              <w:t xml:space="preserve">Informatie mag door iedereen </w:t>
            </w:r>
            <w:r w:rsidR="00EA73B3">
              <w:t>(</w:t>
            </w:r>
            <w:r>
              <w:t>binnen en buiten de trombosedienst</w:t>
            </w:r>
            <w:r w:rsidR="00EA73B3">
              <w:t xml:space="preserve">, door medewerkers van </w:t>
            </w:r>
            <w:proofErr w:type="spellStart"/>
            <w:r>
              <w:t>ASolutions</w:t>
            </w:r>
            <w:proofErr w:type="spellEnd"/>
            <w:r w:rsidR="005F13FF">
              <w:t xml:space="preserve"> Healthcare</w:t>
            </w:r>
            <w:r>
              <w:t xml:space="preserve"> </w:t>
            </w:r>
            <w:r w:rsidR="00EA73B3">
              <w:t xml:space="preserve">enz.) </w:t>
            </w:r>
            <w:r>
              <w:t xml:space="preserve">worden ingezien. </w:t>
            </w:r>
            <w:r w:rsidR="005F13FF">
              <w:t>Het is toegestaan om het document met iedereen te delen</w:t>
            </w:r>
            <w:r>
              <w:t>.</w:t>
            </w:r>
            <w:r w:rsidR="005F13FF">
              <w:br/>
            </w:r>
          </w:p>
        </w:tc>
      </w:tr>
      <w:tr w:rsidR="00024DFB" w14:paraId="79865EDD" w14:textId="77777777" w:rsidTr="005F13FF">
        <w:tc>
          <w:tcPr>
            <w:tcW w:w="9629" w:type="dxa"/>
            <w:shd w:val="clear" w:color="auto" w:fill="FFEBE6"/>
          </w:tcPr>
          <w:p w14:paraId="4C055106" w14:textId="74A3D007" w:rsidR="00024DFB" w:rsidRPr="005F13FF" w:rsidRDefault="005F13FF" w:rsidP="00DD0504">
            <w:pPr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br/>
            </w:r>
            <w:r w:rsidRPr="005F13FF">
              <w:rPr>
                <w:b/>
                <w:bCs/>
                <w:szCs w:val="20"/>
              </w:rPr>
              <w:t>Vertrouwelijk</w:t>
            </w:r>
          </w:p>
          <w:p w14:paraId="15A342DF" w14:textId="536CA6C7" w:rsidR="005F13FF" w:rsidRDefault="005F13FF" w:rsidP="00DD0504">
            <w:r>
              <w:t xml:space="preserve">Informatie is alleen inzichtelijk voor personen binnen de trombosedienst en </w:t>
            </w:r>
            <w:r w:rsidR="00EA73B3">
              <w:t xml:space="preserve">door medewerkers van </w:t>
            </w:r>
            <w:proofErr w:type="spellStart"/>
            <w:r>
              <w:t>ASolutions</w:t>
            </w:r>
            <w:proofErr w:type="spellEnd"/>
            <w:r>
              <w:t xml:space="preserve"> Healthcare. Het is </w:t>
            </w:r>
            <w:r w:rsidRPr="00EA73B3">
              <w:rPr>
                <w:b/>
                <w:bCs/>
              </w:rPr>
              <w:t>NIET</w:t>
            </w:r>
            <w:r>
              <w:t xml:space="preserve"> toegestaan om het document met iedereen te delen.</w:t>
            </w:r>
          </w:p>
          <w:p w14:paraId="14BB8913" w14:textId="3A84D9C6" w:rsidR="005F13FF" w:rsidRPr="005F13FF" w:rsidRDefault="005F13FF" w:rsidP="00DD0504">
            <w:pPr>
              <w:rPr>
                <w:rFonts w:ascii="Times New Roman" w:hAnsi="Times New Roman"/>
              </w:rPr>
            </w:pPr>
          </w:p>
        </w:tc>
      </w:tr>
    </w:tbl>
    <w:p w14:paraId="526F6794" w14:textId="35F44409" w:rsidR="00DD0504" w:rsidRPr="00472C5F" w:rsidRDefault="00DD0504" w:rsidP="00DD0504">
      <w:pPr>
        <w:rPr>
          <w:rFonts w:cs="Arial"/>
          <w:b/>
          <w:bCs/>
          <w:kern w:val="32"/>
          <w:szCs w:val="20"/>
        </w:rPr>
      </w:pPr>
      <w:r w:rsidRPr="00472C5F">
        <w:rPr>
          <w:szCs w:val="20"/>
        </w:rPr>
        <w:br w:type="page"/>
      </w:r>
    </w:p>
    <w:sdt>
      <w:sdtPr>
        <w:rPr>
          <w:rFonts w:ascii="Verdana" w:eastAsia="Times New Roman" w:hAnsi="Verdana" w:cs="Times New Roman"/>
          <w:b w:val="0"/>
          <w:bCs w:val="0"/>
          <w:color w:val="auto"/>
          <w:sz w:val="20"/>
          <w:szCs w:val="20"/>
          <w:lang w:eastAsia="en-US"/>
        </w:rPr>
        <w:id w:val="-960955887"/>
        <w:docPartObj>
          <w:docPartGallery w:val="Table of Contents"/>
          <w:docPartUnique/>
        </w:docPartObj>
      </w:sdtPr>
      <w:sdtEndPr/>
      <w:sdtContent>
        <w:p w14:paraId="16E57B73" w14:textId="77777777" w:rsidR="00DD0504" w:rsidRPr="004F3634" w:rsidRDefault="00DD0504" w:rsidP="00DD0504">
          <w:pPr>
            <w:pStyle w:val="TOCHeading"/>
            <w:rPr>
              <w:rFonts w:ascii="Verdana" w:hAnsi="Verdana"/>
              <w:color w:val="auto"/>
              <w:szCs w:val="24"/>
            </w:rPr>
          </w:pPr>
          <w:r w:rsidRPr="004F3634">
            <w:rPr>
              <w:rFonts w:ascii="Verdana" w:hAnsi="Verdana"/>
              <w:color w:val="auto"/>
              <w:szCs w:val="24"/>
            </w:rPr>
            <w:t>Inhoudsopgave</w:t>
          </w:r>
        </w:p>
        <w:p w14:paraId="7CBDA6B7" w14:textId="77777777" w:rsidR="00DD0504" w:rsidRPr="00472C5F" w:rsidRDefault="00DD0504" w:rsidP="00DD0504">
          <w:pPr>
            <w:rPr>
              <w:szCs w:val="20"/>
              <w:lang w:eastAsia="nl-NL"/>
            </w:rPr>
          </w:pPr>
        </w:p>
        <w:p w14:paraId="7834B71A" w14:textId="63F7608E" w:rsidR="00A91A20" w:rsidRDefault="00DD0504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r w:rsidRPr="00472C5F">
            <w:rPr>
              <w:szCs w:val="20"/>
            </w:rPr>
            <w:fldChar w:fldCharType="begin"/>
          </w:r>
          <w:r w:rsidRPr="00472C5F">
            <w:rPr>
              <w:szCs w:val="20"/>
            </w:rPr>
            <w:instrText xml:space="preserve"> TOC \o "1-3" \h \z \u </w:instrText>
          </w:r>
          <w:r w:rsidRPr="00472C5F">
            <w:rPr>
              <w:szCs w:val="20"/>
            </w:rPr>
            <w:fldChar w:fldCharType="separate"/>
          </w:r>
          <w:hyperlink w:anchor="_Toc101707504" w:history="1">
            <w:r w:rsidR="00A91A20" w:rsidRPr="00A93DBB">
              <w:rPr>
                <w:rStyle w:val="Hyperlink"/>
                <w:noProof/>
              </w:rPr>
              <w:t>1.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Inleiding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_Toc101707504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3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19616658" w14:textId="4920A174" w:rsidR="00A91A20" w:rsidRDefault="000B7657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05" w:history="1">
            <w:r w:rsidR="00A91A20" w:rsidRPr="00A93DBB">
              <w:rPr>
                <w:rStyle w:val="Hyperlink"/>
                <w:noProof/>
              </w:rPr>
              <w:t>2.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Trombosedienst dossier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_Toc101707505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4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48A00839" w14:textId="506DF6E2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06" w:history="1">
            <w:r w:rsidR="00A91A20" w:rsidRPr="00A93DBB">
              <w:rPr>
                <w:rStyle w:val="Hyperlink"/>
                <w:noProof/>
              </w:rPr>
              <w:t>2.1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Authenticatie / inloggen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_Toc101707506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4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3E684CC5" w14:textId="55E5FE59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07" w:history="1">
            <w:r w:rsidR="00A91A20" w:rsidRPr="00A93DBB">
              <w:rPr>
                <w:rStyle w:val="Hyperlink"/>
                <w:noProof/>
              </w:rPr>
              <w:t>2.2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Zoeken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_Toc101707507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4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42560825" w14:textId="50B679EC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08" w:history="1">
            <w:r w:rsidR="00A91A20" w:rsidRPr="00A93DBB">
              <w:rPr>
                <w:rStyle w:val="Hyperlink"/>
                <w:noProof/>
              </w:rPr>
              <w:t>2.3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Dossier VKA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_Toc101707508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5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79834077" w14:textId="53CC1F91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09" w:history="1">
            <w:r w:rsidR="00A91A20" w:rsidRPr="00A93DBB">
              <w:rPr>
                <w:rStyle w:val="Hyperlink"/>
                <w:noProof/>
              </w:rPr>
              <w:t>2.4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Dossier DOAC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_Toc101707509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8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3B4D0AF2" w14:textId="466B76E1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0" w:history="1">
            <w:r w:rsidR="00A91A20" w:rsidRPr="00A93DBB">
              <w:rPr>
                <w:rStyle w:val="Hyperlink"/>
                <w:noProof/>
              </w:rPr>
              <w:t>2.5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Menu Historie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_Toc101707510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10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15A9A72E" w14:textId="21ABCDA4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1" w:history="1">
            <w:r w:rsidR="00A91A20" w:rsidRPr="00A93DBB">
              <w:rPr>
                <w:rStyle w:val="Hyperlink"/>
                <w:noProof/>
              </w:rPr>
              <w:t>2.6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Menu Patiënt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_Toc101707511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11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287F4B35" w14:textId="1930FD70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2" w:history="1">
            <w:r w:rsidR="00A91A20" w:rsidRPr="00A93DBB">
              <w:rPr>
                <w:rStyle w:val="Hyperlink"/>
                <w:noProof/>
              </w:rPr>
              <w:t>2.7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Menu Dagproduktie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_Toc101707512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12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3674EC46" w14:textId="003386C5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3" w:history="1">
            <w:r w:rsidR="00A91A20" w:rsidRPr="00A93DBB">
              <w:rPr>
                <w:rStyle w:val="Hyperlink"/>
                <w:noProof/>
              </w:rPr>
              <w:t>2.8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Menu Rapportage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_Toc101707513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13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3E98FFDD" w14:textId="12CC29B2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4" w:history="1">
            <w:r w:rsidR="00A91A20" w:rsidRPr="00A93DBB">
              <w:rPr>
                <w:rStyle w:val="Hyperlink"/>
                <w:noProof/>
              </w:rPr>
              <w:t>2.9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Menu Tropaz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_Toc101707514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14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0E9C913D" w14:textId="682B315E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5" w:history="1">
            <w:r w:rsidR="00A91A20" w:rsidRPr="00A93DBB">
              <w:rPr>
                <w:rStyle w:val="Hyperlink"/>
                <w:noProof/>
              </w:rPr>
              <w:t>2.10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Menu Beeld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_Toc101707515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14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277C7D5F" w14:textId="2C8B9696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6" w:history="1">
            <w:r w:rsidR="00A91A20" w:rsidRPr="00A93DBB">
              <w:rPr>
                <w:rStyle w:val="Hyperlink"/>
                <w:noProof/>
              </w:rPr>
              <w:t>2.11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Menu Beheer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_Toc101707516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15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6DE25F6E" w14:textId="2F3663A0" w:rsidR="00A91A20" w:rsidRDefault="000B7657">
          <w:pPr>
            <w:pStyle w:val="TOC3"/>
            <w:tabs>
              <w:tab w:val="left" w:pos="144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7" w:history="1">
            <w:r w:rsidR="00A91A20" w:rsidRPr="00A93DBB">
              <w:rPr>
                <w:rStyle w:val="Hyperlink"/>
                <w:noProof/>
              </w:rPr>
              <w:t>2.11.1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Administratief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_Toc101707517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15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2073E876" w14:textId="1B95C315" w:rsidR="00A91A20" w:rsidRDefault="000B7657">
          <w:pPr>
            <w:pStyle w:val="TOC3"/>
            <w:tabs>
              <w:tab w:val="left" w:pos="144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8" w:history="1">
            <w:r w:rsidR="00A91A20" w:rsidRPr="00A93DBB">
              <w:rPr>
                <w:rStyle w:val="Hyperlink"/>
                <w:noProof/>
              </w:rPr>
              <w:t>2.11.2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Medisch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_Toc101707518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19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19A9C71E" w14:textId="2DD211A5" w:rsidR="00A91A20" w:rsidRDefault="000B7657">
          <w:pPr>
            <w:pStyle w:val="TOC3"/>
            <w:tabs>
              <w:tab w:val="left" w:pos="144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19" w:history="1">
            <w:r w:rsidR="00A91A20" w:rsidRPr="00A93DBB">
              <w:rPr>
                <w:rStyle w:val="Hyperlink"/>
                <w:noProof/>
              </w:rPr>
              <w:t>2.11.3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Systeem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_Toc101707519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20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214891FB" w14:textId="3619CF3E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0" w:history="1">
            <w:r w:rsidR="00A91A20" w:rsidRPr="00A93DBB">
              <w:rPr>
                <w:rStyle w:val="Hyperlink"/>
                <w:noProof/>
              </w:rPr>
              <w:t>2.12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Menu Help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_Toc101707520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21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781519FB" w14:textId="386041F6" w:rsidR="00A91A20" w:rsidRDefault="000B7657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1" w:history="1">
            <w:r w:rsidR="00A91A20" w:rsidRPr="00A93DBB">
              <w:rPr>
                <w:rStyle w:val="Hyperlink"/>
                <w:noProof/>
              </w:rPr>
              <w:t>3.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Documenten / Trodis archief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_Toc101707521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22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5C929D2E" w14:textId="09D0D75E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2" w:history="1">
            <w:r w:rsidR="00A91A20" w:rsidRPr="00A93DBB">
              <w:rPr>
                <w:rStyle w:val="Hyperlink"/>
                <w:noProof/>
              </w:rPr>
              <w:t>3.1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Viewer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_Toc101707522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22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7FA4D63B" w14:textId="074C5624" w:rsidR="00A91A20" w:rsidRDefault="000B7657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3" w:history="1">
            <w:r w:rsidR="00A91A20" w:rsidRPr="00A93DBB">
              <w:rPr>
                <w:rStyle w:val="Hyperlink"/>
                <w:noProof/>
              </w:rPr>
              <w:t>4.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Trodex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_Toc101707523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23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71BBA48B" w14:textId="00332F90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4" w:history="1">
            <w:r w:rsidR="00A91A20" w:rsidRPr="00A93DBB">
              <w:rPr>
                <w:rStyle w:val="Hyperlink"/>
                <w:noProof/>
              </w:rPr>
              <w:t>4.1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Zoeken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_Toc101707524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23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46A4664D" w14:textId="71AFB9A8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5" w:history="1">
            <w:r w:rsidR="00A91A20" w:rsidRPr="00A93DBB">
              <w:rPr>
                <w:rStyle w:val="Hyperlink"/>
                <w:noProof/>
              </w:rPr>
              <w:t>4.2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Dossier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_Toc101707525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23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2BF570EA" w14:textId="6F99A812" w:rsidR="00A91A20" w:rsidRDefault="000B7657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6" w:history="1">
            <w:r w:rsidR="00A91A20" w:rsidRPr="00A93DBB">
              <w:rPr>
                <w:rStyle w:val="Hyperlink"/>
                <w:noProof/>
              </w:rPr>
              <w:t>5.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Near-Patient Testing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_Toc101707526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25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01F98BCA" w14:textId="2B1E61E6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7" w:history="1">
            <w:r w:rsidR="00A91A20" w:rsidRPr="00A93DBB">
              <w:rPr>
                <w:rStyle w:val="Hyperlink"/>
                <w:noProof/>
              </w:rPr>
              <w:t>5.1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Zoeken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_Toc101707527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25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5D74827F" w14:textId="46B9EBC7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8" w:history="1">
            <w:r w:rsidR="00A91A20" w:rsidRPr="00A93DBB">
              <w:rPr>
                <w:rStyle w:val="Hyperlink"/>
                <w:noProof/>
              </w:rPr>
              <w:t>5.2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Kalenders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_Toc101707528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25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59BF323B" w14:textId="75EF8937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29" w:history="1">
            <w:r w:rsidR="00A91A20" w:rsidRPr="00A93DBB">
              <w:rPr>
                <w:rStyle w:val="Hyperlink"/>
                <w:noProof/>
              </w:rPr>
              <w:t>5.3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Werklijst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_Toc101707529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25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16F6E817" w14:textId="15DF230C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30" w:history="1">
            <w:r w:rsidR="00A91A20" w:rsidRPr="00A93DBB">
              <w:rPr>
                <w:rStyle w:val="Hyperlink"/>
                <w:noProof/>
              </w:rPr>
              <w:t>5.4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Dossier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_Toc101707530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26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193267FD" w14:textId="4690E998" w:rsidR="00A91A20" w:rsidRDefault="000B7657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31" w:history="1">
            <w:r w:rsidR="00A91A20" w:rsidRPr="00A93DBB">
              <w:rPr>
                <w:rStyle w:val="Hyperlink"/>
                <w:noProof/>
              </w:rPr>
              <w:t>6.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Apotheek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_Toc101707531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28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3DCC2023" w14:textId="51E00898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32" w:history="1">
            <w:r w:rsidR="00A91A20" w:rsidRPr="00A93DBB">
              <w:rPr>
                <w:rStyle w:val="Hyperlink"/>
                <w:noProof/>
              </w:rPr>
              <w:t>6.1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Zoeken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_Toc101707532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28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5AF9C6A4" w14:textId="62B45F1B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33" w:history="1">
            <w:r w:rsidR="00A91A20" w:rsidRPr="00A93DBB">
              <w:rPr>
                <w:rStyle w:val="Hyperlink"/>
                <w:noProof/>
              </w:rPr>
              <w:t>6.2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Dossier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_Toc101707533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28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3B4658F2" w14:textId="45832C02" w:rsidR="00A91A20" w:rsidRDefault="000B7657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34" w:history="1">
            <w:r w:rsidR="00A91A20" w:rsidRPr="00A93DBB">
              <w:rPr>
                <w:rStyle w:val="Hyperlink"/>
                <w:noProof/>
              </w:rPr>
              <w:t>7.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Externe systemen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_Toc101707534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29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14CF0DD0" w14:textId="2C330F6D" w:rsidR="00A91A20" w:rsidRDefault="000B7657">
          <w:pPr>
            <w:pStyle w:val="TOC2"/>
            <w:tabs>
              <w:tab w:val="left" w:pos="96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35" w:history="1">
            <w:r w:rsidR="00A91A20" w:rsidRPr="00A93DBB">
              <w:rPr>
                <w:rStyle w:val="Hyperlink"/>
                <w:noProof/>
              </w:rPr>
              <w:t>7.1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Koppelingen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_Toc101707535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29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6651AC7E" w14:textId="38C61CCA" w:rsidR="00A91A20" w:rsidRDefault="000B7657">
          <w:pPr>
            <w:pStyle w:val="TOC1"/>
            <w:tabs>
              <w:tab w:val="left" w:pos="480"/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4"/>
              <w:lang w:val="en-NL" w:eastAsia="en-GB"/>
            </w:rPr>
          </w:pPr>
          <w:hyperlink w:anchor="_Toc101707536" w:history="1">
            <w:r w:rsidR="00A91A20" w:rsidRPr="00A93DBB">
              <w:rPr>
                <w:rStyle w:val="Hyperlink"/>
                <w:noProof/>
              </w:rPr>
              <w:t>8.</w:t>
            </w:r>
            <w:r w:rsidR="00A91A20">
              <w:rPr>
                <w:rFonts w:asciiTheme="minorHAnsi" w:eastAsiaTheme="minorEastAsia" w:hAnsiTheme="minorHAnsi" w:cstheme="minorBidi"/>
                <w:noProof/>
                <w:sz w:val="24"/>
                <w:lang w:val="en-NL" w:eastAsia="en-GB"/>
              </w:rPr>
              <w:tab/>
            </w:r>
            <w:r w:rsidR="00A91A20" w:rsidRPr="00A93DBB">
              <w:rPr>
                <w:rStyle w:val="Hyperlink"/>
                <w:noProof/>
              </w:rPr>
              <w:t>Akkoordverklaring</w:t>
            </w:r>
            <w:r w:rsidR="00A91A20">
              <w:rPr>
                <w:noProof/>
                <w:webHidden/>
              </w:rPr>
              <w:tab/>
            </w:r>
            <w:r w:rsidR="00A91A20">
              <w:rPr>
                <w:noProof/>
                <w:webHidden/>
              </w:rPr>
              <w:fldChar w:fldCharType="begin"/>
            </w:r>
            <w:r w:rsidR="00A91A20">
              <w:rPr>
                <w:noProof/>
                <w:webHidden/>
              </w:rPr>
              <w:instrText xml:space="preserve"> PAGEREF _Toc101707536 \h </w:instrText>
            </w:r>
            <w:r w:rsidR="00A91A20">
              <w:rPr>
                <w:noProof/>
                <w:webHidden/>
              </w:rPr>
            </w:r>
            <w:r w:rsidR="00A91A20">
              <w:rPr>
                <w:noProof/>
                <w:webHidden/>
              </w:rPr>
              <w:fldChar w:fldCharType="separate"/>
            </w:r>
            <w:r w:rsidR="00A91A20">
              <w:rPr>
                <w:noProof/>
                <w:webHidden/>
              </w:rPr>
              <w:t>30</w:t>
            </w:r>
            <w:r w:rsidR="00A91A20">
              <w:rPr>
                <w:noProof/>
                <w:webHidden/>
              </w:rPr>
              <w:fldChar w:fldCharType="end"/>
            </w:r>
          </w:hyperlink>
        </w:p>
        <w:p w14:paraId="33688FB5" w14:textId="665345FF" w:rsidR="00DD0504" w:rsidRDefault="00DD0504" w:rsidP="00DD0504">
          <w:pPr>
            <w:rPr>
              <w:szCs w:val="20"/>
            </w:rPr>
          </w:pPr>
          <w:r w:rsidRPr="00472C5F">
            <w:rPr>
              <w:b/>
              <w:bCs/>
              <w:szCs w:val="20"/>
            </w:rPr>
            <w:fldChar w:fldCharType="end"/>
          </w:r>
        </w:p>
      </w:sdtContent>
    </w:sdt>
    <w:p w14:paraId="4D5DDBF5" w14:textId="77777777" w:rsidR="00DD0504" w:rsidRDefault="00DD0504" w:rsidP="00DD0504">
      <w:pPr>
        <w:rPr>
          <w:szCs w:val="20"/>
        </w:rPr>
      </w:pPr>
    </w:p>
    <w:p w14:paraId="24CC319A" w14:textId="77777777" w:rsidR="00DD0504" w:rsidRPr="00BC69FD" w:rsidRDefault="00DD0504" w:rsidP="00DD0504">
      <w:pPr>
        <w:rPr>
          <w:szCs w:val="20"/>
        </w:rPr>
      </w:pPr>
      <w:r>
        <w:rPr>
          <w:szCs w:val="20"/>
        </w:rPr>
        <w:br w:type="page"/>
      </w:r>
    </w:p>
    <w:p w14:paraId="4897B47D" w14:textId="77777777" w:rsidR="00291788" w:rsidRDefault="008C2CF3" w:rsidP="00DD0504">
      <w:pPr>
        <w:pStyle w:val="Heading1"/>
        <w:rPr>
          <w:szCs w:val="24"/>
        </w:rPr>
      </w:pPr>
      <w:bookmarkStart w:id="0" w:name="_Toc101707504"/>
      <w:r>
        <w:rPr>
          <w:szCs w:val="24"/>
        </w:rPr>
        <w:lastRenderedPageBreak/>
        <w:t>Inleiding</w:t>
      </w:r>
      <w:bookmarkEnd w:id="0"/>
    </w:p>
    <w:p w14:paraId="7EF40D8D" w14:textId="77777777" w:rsidR="00797FD6" w:rsidRDefault="00797FD6" w:rsidP="008C2CF3">
      <w:r>
        <w:t xml:space="preserve">Voor de nieuwe release van </w:t>
      </w:r>
      <w:proofErr w:type="spellStart"/>
      <w:r>
        <w:t>Trodis</w:t>
      </w:r>
      <w:proofErr w:type="spellEnd"/>
      <w:r>
        <w:t xml:space="preserve"> in de productieomgeving geïnstalleerd mag worden, moet de trombosedienst de release testen om te controleren of </w:t>
      </w:r>
      <w:proofErr w:type="spellStart"/>
      <w:r>
        <w:t>Trodis</w:t>
      </w:r>
      <w:proofErr w:type="spellEnd"/>
      <w:r>
        <w:t xml:space="preserve"> conform verwachtingen functioneert. </w:t>
      </w:r>
    </w:p>
    <w:p w14:paraId="73B8DADF" w14:textId="77777777" w:rsidR="008C2CF3" w:rsidRDefault="008C2CF3" w:rsidP="008C2CF3"/>
    <w:p w14:paraId="15B19892" w14:textId="77777777" w:rsidR="008C2CF3" w:rsidRDefault="00797FD6" w:rsidP="00797FD6">
      <w:r>
        <w:t xml:space="preserve">Tijdens het testen moeten de verschillende onderdelen van </w:t>
      </w:r>
      <w:proofErr w:type="spellStart"/>
      <w:r>
        <w:t>Trodis</w:t>
      </w:r>
      <w:proofErr w:type="spellEnd"/>
      <w:r>
        <w:t xml:space="preserve"> goed bekeken/getest worden. </w:t>
      </w:r>
      <w:r w:rsidR="008C2CF3">
        <w:t xml:space="preserve">Niet alleen dat de informatie over een patiënt in </w:t>
      </w:r>
      <w:proofErr w:type="spellStart"/>
      <w:r w:rsidR="008C2CF3">
        <w:t>Trodis</w:t>
      </w:r>
      <w:proofErr w:type="spellEnd"/>
      <w:r w:rsidR="008C2CF3">
        <w:t xml:space="preserve"> beschikbaar is, maar ook of het de juiste informatie is. </w:t>
      </w:r>
      <w:r>
        <w:t>Ook moet g</w:t>
      </w:r>
      <w:r w:rsidR="008C2CF3">
        <w:t xml:space="preserve">etest moet worden of alle </w:t>
      </w:r>
      <w:r>
        <w:t>gebruikte</w:t>
      </w:r>
      <w:r w:rsidR="008C2CF3">
        <w:t xml:space="preserve"> overzichten</w:t>
      </w:r>
      <w:r>
        <w:t>/rapportages</w:t>
      </w:r>
      <w:r w:rsidR="008C2CF3">
        <w:t xml:space="preserve"> </w:t>
      </w:r>
      <w:r>
        <w:t>gegenereerd</w:t>
      </w:r>
      <w:r w:rsidR="008C2CF3">
        <w:t xml:space="preserve"> </w:t>
      </w:r>
      <w:r>
        <w:t xml:space="preserve">kunnen </w:t>
      </w:r>
      <w:r w:rsidR="008C2CF3">
        <w:t>worden en dat de inhoud correct is. Speciale aandacht voor de kaartkalender, deze gegevens moeten ook op de goede plaats staan.</w:t>
      </w:r>
    </w:p>
    <w:p w14:paraId="5936E0BF" w14:textId="77777777" w:rsidR="009C0B06" w:rsidRDefault="009C0B06" w:rsidP="00B907D3"/>
    <w:p w14:paraId="2958D2B5" w14:textId="77777777" w:rsidR="00B907D3" w:rsidRDefault="00B907D3" w:rsidP="0095789D">
      <w:pPr>
        <w:spacing w:after="200" w:line="276" w:lineRule="auto"/>
      </w:pPr>
      <w:r>
        <w:t xml:space="preserve">Wanneer de test is uitgevoerd en de </w:t>
      </w:r>
      <w:r w:rsidR="009C3ACB">
        <w:t>resultaten</w:t>
      </w:r>
      <w:r>
        <w:t xml:space="preserve"> van de test in dit testverslag zijn </w:t>
      </w:r>
      <w:r w:rsidR="009C3ACB">
        <w:t>vastgelegd</w:t>
      </w:r>
      <w:r>
        <w:t>, kan de release worden vrijgegeven voor installatie op de productieomgeving. Stuur hiervoor dit document getekend retour naar:</w:t>
      </w:r>
    </w:p>
    <w:p w14:paraId="4F9842FE" w14:textId="234B423C" w:rsidR="00B907D3" w:rsidRPr="00D859E0" w:rsidRDefault="000B7657" w:rsidP="00B907D3">
      <w:pPr>
        <w:pStyle w:val="ListParagraph"/>
        <w:numPr>
          <w:ilvl w:val="0"/>
          <w:numId w:val="20"/>
        </w:numPr>
        <w:spacing w:after="200" w:line="276" w:lineRule="auto"/>
        <w:ind w:left="709"/>
        <w:rPr>
          <w:rFonts w:eastAsiaTheme="minorHAnsi"/>
        </w:rPr>
      </w:pPr>
      <w:hyperlink r:id="rId12" w:history="1">
        <w:r w:rsidR="00B907D3" w:rsidRPr="00B87C33">
          <w:rPr>
            <w:rStyle w:val="Hyperlink"/>
            <w:rFonts w:eastAsiaTheme="minorHAnsi"/>
          </w:rPr>
          <w:t>helpdesk@asolutions.nl</w:t>
        </w:r>
      </w:hyperlink>
      <w:r w:rsidR="00B907D3">
        <w:rPr>
          <w:rFonts w:eastAsiaTheme="minorHAnsi"/>
        </w:rPr>
        <w:br/>
      </w:r>
    </w:p>
    <w:p w14:paraId="1F4EF0ED" w14:textId="77777777" w:rsidR="00B907D3" w:rsidRPr="00D859E0" w:rsidRDefault="00B907D3" w:rsidP="00B907D3">
      <w:pPr>
        <w:pStyle w:val="ListParagraph"/>
        <w:numPr>
          <w:ilvl w:val="0"/>
          <w:numId w:val="20"/>
        </w:numPr>
        <w:spacing w:after="200" w:line="276" w:lineRule="auto"/>
        <w:ind w:left="709"/>
        <w:rPr>
          <w:rFonts w:eastAsiaTheme="minorHAnsi"/>
        </w:rPr>
      </w:pPr>
      <w:proofErr w:type="spellStart"/>
      <w:r>
        <w:rPr>
          <w:rFonts w:eastAsiaTheme="minorHAnsi"/>
        </w:rPr>
        <w:t>ASolutions</w:t>
      </w:r>
      <w:proofErr w:type="spellEnd"/>
      <w:r>
        <w:rPr>
          <w:rFonts w:eastAsiaTheme="minorHAnsi"/>
        </w:rPr>
        <w:t xml:space="preserve"> Healthcare b.v.</w:t>
      </w:r>
      <w:r>
        <w:rPr>
          <w:rFonts w:eastAsiaTheme="minorHAnsi"/>
        </w:rPr>
        <w:br/>
        <w:t xml:space="preserve">T.a.v. </w:t>
      </w:r>
      <w:proofErr w:type="spellStart"/>
      <w:r>
        <w:rPr>
          <w:rFonts w:eastAsiaTheme="minorHAnsi"/>
        </w:rPr>
        <w:t>Trodis</w:t>
      </w:r>
      <w:proofErr w:type="spellEnd"/>
      <w:r>
        <w:rPr>
          <w:rFonts w:eastAsiaTheme="minorHAnsi"/>
        </w:rPr>
        <w:t xml:space="preserve"> helpdesk</w:t>
      </w:r>
      <w:r>
        <w:rPr>
          <w:rFonts w:eastAsiaTheme="minorHAnsi"/>
        </w:rPr>
        <w:br/>
      </w:r>
      <w:proofErr w:type="spellStart"/>
      <w:r>
        <w:rPr>
          <w:rFonts w:eastAsiaTheme="minorHAnsi"/>
        </w:rPr>
        <w:t>Rivium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Quadrant</w:t>
      </w:r>
      <w:proofErr w:type="spellEnd"/>
      <w:r>
        <w:rPr>
          <w:rFonts w:eastAsiaTheme="minorHAnsi"/>
        </w:rPr>
        <w:t xml:space="preserve"> 181</w:t>
      </w:r>
      <w:r>
        <w:rPr>
          <w:rFonts w:eastAsiaTheme="minorHAnsi"/>
        </w:rPr>
        <w:br/>
        <w:t>2909 LC Capelle aan den IJssel</w:t>
      </w:r>
    </w:p>
    <w:p w14:paraId="327D8818" w14:textId="77777777" w:rsidR="009C0B06" w:rsidRDefault="009C0B06" w:rsidP="009C0B06">
      <w:pPr>
        <w:spacing w:after="200" w:line="276" w:lineRule="auto"/>
        <w:rPr>
          <w:rFonts w:eastAsiaTheme="minorHAnsi"/>
        </w:rPr>
      </w:pPr>
      <w:r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C9E2FA" wp14:editId="0D15900D">
                <wp:simplePos x="0" y="0"/>
                <wp:positionH relativeFrom="column">
                  <wp:posOffset>43273</wp:posOffset>
                </wp:positionH>
                <wp:positionV relativeFrom="paragraph">
                  <wp:posOffset>140641</wp:posOffset>
                </wp:positionV>
                <wp:extent cx="6080042" cy="737265"/>
                <wp:effectExtent l="25400" t="25400" r="105410" b="10096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80042" cy="73726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9525">
                          <a:solidFill>
                            <a:schemeClr val="bg1">
                              <a:lumMod val="50000"/>
                            </a:schemeClr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F4652CA" w14:textId="77777777" w:rsidR="009C0B06" w:rsidRPr="009C0B06" w:rsidRDefault="009C0B06" w:rsidP="009C0B06">
                            <w:pPr>
                              <w:rPr>
                                <w:b/>
                                <w:bCs/>
                              </w:rPr>
                            </w:pPr>
                            <w:r w:rsidRPr="009C0B06">
                              <w:rPr>
                                <w:b/>
                                <w:bCs/>
                              </w:rPr>
                              <w:t>Let op</w:t>
                            </w:r>
                          </w:p>
                          <w:p w14:paraId="57E2FC54" w14:textId="77777777" w:rsidR="009C0B06" w:rsidRDefault="009C0B06" w:rsidP="009C0B06">
                            <w:r>
                              <w:t xml:space="preserve">ASolutions Healthcare heeft de software uitgebreid getest, maar sommige koppelingen zijn beperkt </w:t>
                            </w:r>
                            <w:r w:rsidR="009C3ACB">
                              <w:t xml:space="preserve">of niet </w:t>
                            </w:r>
                            <w:r>
                              <w:t>getest, omdat het systeem waarmee gekoppeld wordt bij ASolutions Healthcare niet voor handen is.</w:t>
                            </w:r>
                          </w:p>
                          <w:p w14:paraId="39F70067" w14:textId="77777777" w:rsidR="009C0B06" w:rsidRDefault="009C0B0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C9E2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.4pt;margin-top:11.05pt;width:478.75pt;height:58.0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" fillcolor="#f2f2f2 [3052]" strokecolor="#7f7f7f [1612]">
                <v:shadow on="t" color="black" opacity="26214f" origin="-.5,-.5" offset=".74836mm,.74836mm"/>
                <v:textbox>
                  <w:txbxContent>
                    <w:p w14:paraId="4F4652CA" w14:textId="77777777" w:rsidR="009C0B06" w:rsidRPr="009C0B06" w:rsidRDefault="009C0B06" w:rsidP="009C0B06">
                      <w:pPr>
                        <w:rPr>
                          <w:b/>
                          <w:bCs/>
                        </w:rPr>
                      </w:pPr>
                      <w:r w:rsidRPr="009C0B06">
                        <w:rPr>
                          <w:b/>
                          <w:bCs/>
                        </w:rPr>
                        <w:t>Let op</w:t>
                      </w:r>
                    </w:p>
                    <w:p w14:paraId="57E2FC54" w14:textId="77777777" w:rsidR="009C0B06" w:rsidRDefault="009C0B06" w:rsidP="009C0B06">
                      <w:r>
                        <w:t xml:space="preserve">ASolutions Healthcare heeft de software uitgebreid getest, maar sommige koppelingen zijn beperkt </w:t>
                      </w:r>
                      <w:r w:rsidR="009C3ACB">
                        <w:t xml:space="preserve">of niet </w:t>
                      </w:r>
                      <w:r>
                        <w:t>getest, omdat het systeem waarmee gekoppeld wordt bij ASolutions Healthcare niet voor handen is.</w:t>
                      </w:r>
                    </w:p>
                    <w:p w14:paraId="39F70067" w14:textId="77777777" w:rsidR="009C0B06" w:rsidRDefault="009C0B06"/>
                  </w:txbxContent>
                </v:textbox>
              </v:shape>
            </w:pict>
          </mc:Fallback>
        </mc:AlternateContent>
      </w:r>
    </w:p>
    <w:p w14:paraId="14DACBF3" w14:textId="77777777" w:rsidR="00B907D3" w:rsidRPr="009C0B06" w:rsidRDefault="00B907D3" w:rsidP="009C0B06">
      <w:pPr>
        <w:spacing w:after="200" w:line="276" w:lineRule="auto"/>
        <w:rPr>
          <w:rFonts w:eastAsiaTheme="minorHAnsi"/>
        </w:rPr>
      </w:pPr>
      <w:r w:rsidRPr="009C0B06">
        <w:rPr>
          <w:rFonts w:eastAsiaTheme="minorHAnsi"/>
        </w:rPr>
        <w:br/>
      </w:r>
    </w:p>
    <w:p w14:paraId="28CEEAD7" w14:textId="77777777" w:rsidR="00B907D3" w:rsidRDefault="00B907D3" w:rsidP="0095789D">
      <w:pPr>
        <w:spacing w:after="200" w:line="276" w:lineRule="auto"/>
      </w:pPr>
    </w:p>
    <w:p w14:paraId="25141179" w14:textId="77777777" w:rsidR="00861A78" w:rsidRDefault="00861A78" w:rsidP="009B4D3C">
      <w:pPr>
        <w:pStyle w:val="Heading1"/>
        <w:sectPr w:rsidR="00861A78" w:rsidSect="008C72D6">
          <w:headerReference w:type="default" r:id="rId13"/>
          <w:footerReference w:type="default" r:id="rId14"/>
          <w:footerReference w:type="first" r:id="rId15"/>
          <w:pgSz w:w="11907" w:h="16839" w:code="9"/>
          <w:pgMar w:top="1440" w:right="964" w:bottom="1009" w:left="1304" w:header="709" w:footer="709" w:gutter="0"/>
          <w:pgNumType w:start="0"/>
          <w:cols w:space="720"/>
          <w:titlePg/>
          <w:docGrid w:linePitch="360"/>
        </w:sectPr>
      </w:pPr>
    </w:p>
    <w:p w14:paraId="0DEF20DB" w14:textId="77777777" w:rsidR="009B4D3C" w:rsidRDefault="00861A78" w:rsidP="009B4D3C">
      <w:pPr>
        <w:pStyle w:val="Heading1"/>
      </w:pPr>
      <w:bookmarkStart w:id="1" w:name="_Toc101707505"/>
      <w:r>
        <w:lastRenderedPageBreak/>
        <w:t>Trombosedienst dossier</w:t>
      </w:r>
      <w:bookmarkEnd w:id="1"/>
    </w:p>
    <w:p w14:paraId="29CC397E" w14:textId="77777777" w:rsidR="009B4D3C" w:rsidRDefault="00861A78" w:rsidP="00861A78">
      <w:pPr>
        <w:pStyle w:val="Heading2"/>
      </w:pPr>
      <w:bookmarkStart w:id="2" w:name="_Toc101707506"/>
      <w:proofErr w:type="gramStart"/>
      <w:r>
        <w:t>Authenticatie /</w:t>
      </w:r>
      <w:proofErr w:type="gramEnd"/>
      <w:r>
        <w:t xml:space="preserve"> inloggen</w:t>
      </w:r>
      <w:bookmarkEnd w:id="2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0CB2" w:rsidRPr="00472C5F" w14:paraId="6C9E200F" w14:textId="77777777" w:rsidTr="004B1130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AC658A3" w14:textId="77777777" w:rsidR="00E00CB2" w:rsidRPr="00472C5F" w:rsidRDefault="00E00CB2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6433217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AE58422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20AD5C7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B833CC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9A7E05E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8574606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7261FC8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861A78" w:rsidRPr="00472C5F" w14:paraId="155B8340" w14:textId="77777777" w:rsidTr="00A0125E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940C894" w14:textId="77777777" w:rsidR="00861A78" w:rsidRPr="00472C5F" w:rsidRDefault="00861A78" w:rsidP="00043645">
            <w:pPr>
              <w:rPr>
                <w:szCs w:val="20"/>
                <w:highlight w:val="lightGray"/>
              </w:rPr>
            </w:pPr>
          </w:p>
        </w:tc>
      </w:tr>
      <w:tr w:rsidR="00E00CB2" w:rsidRPr="00472C5F" w14:paraId="5DDC0212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C6EB8A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6FD4D" w14:textId="77777777" w:rsidR="00E00CB2" w:rsidRPr="009675B4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Windows authenticatie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7049AA" w14:textId="77777777" w:rsidR="00E00CB2" w:rsidRPr="00AD587F" w:rsidRDefault="000E7BAC" w:rsidP="00F9265B">
            <w:pPr>
              <w:rPr>
                <w:sz w:val="15"/>
                <w:szCs w:val="15"/>
              </w:rPr>
            </w:pPr>
            <w:r w:rsidRPr="00AD587F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6DEAA" w14:textId="77777777" w:rsidR="00E00CB2" w:rsidRPr="009675B4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590CC8" w14:textId="77777777" w:rsidR="00E00CB2" w:rsidRPr="009675B4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4C1325" w14:textId="77777777" w:rsidR="00E00CB2" w:rsidRPr="009675B4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875F02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54D77E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604754A7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484BC6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FBF99" w14:textId="77777777" w:rsidR="00E00CB2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Active Directory authenticatie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B6342A" w14:textId="77777777" w:rsidR="00E00CB2" w:rsidRPr="00AD587F" w:rsidRDefault="000E7BAC" w:rsidP="00F9265B">
            <w:pPr>
              <w:rPr>
                <w:sz w:val="15"/>
                <w:szCs w:val="15"/>
              </w:rPr>
            </w:pPr>
            <w:r w:rsidRPr="00AD587F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FBF219" w14:textId="77777777" w:rsidR="00E00CB2" w:rsidRPr="009675B4" w:rsidRDefault="00E00CB2" w:rsidP="00B1560C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835D74" w14:textId="77777777" w:rsidR="00E00CB2" w:rsidRPr="009675B4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A52A12" w14:textId="77777777" w:rsidR="00E00CB2" w:rsidRPr="009675B4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BC2FD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44492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205F5984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76CAD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60F2CE" w14:textId="77777777" w:rsidR="00E00CB2" w:rsidRDefault="00E00CB2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Ketenhub</w:t>
            </w:r>
            <w:proofErr w:type="spellEnd"/>
            <w:r>
              <w:rPr>
                <w:szCs w:val="20"/>
              </w:rPr>
              <w:t xml:space="preserve"> SSO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4F8706" w14:textId="77777777" w:rsidR="00E00CB2" w:rsidRPr="00AD587F" w:rsidRDefault="000E7BAC" w:rsidP="00F9265B">
            <w:pPr>
              <w:rPr>
                <w:sz w:val="15"/>
                <w:szCs w:val="15"/>
              </w:rPr>
            </w:pPr>
            <w:r w:rsidRPr="00AD587F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FBE83E" w14:textId="77777777" w:rsidR="00E00CB2" w:rsidRPr="009675B4" w:rsidRDefault="00E00CB2" w:rsidP="00B1560C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95E20" w14:textId="77777777" w:rsidR="00E00CB2" w:rsidRPr="009675B4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6CD608" w14:textId="77777777" w:rsidR="00E00CB2" w:rsidRPr="009675B4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5BB3AC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087AE4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06C9A24E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9EAE2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48FFC" w14:textId="77777777" w:rsidR="00E00CB2" w:rsidRDefault="00E00CB2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Azure</w:t>
            </w:r>
            <w:proofErr w:type="spellEnd"/>
            <w:r>
              <w:rPr>
                <w:szCs w:val="20"/>
              </w:rPr>
              <w:t xml:space="preserve"> AD SSO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046CA5" w14:textId="77777777" w:rsidR="00E00CB2" w:rsidRPr="00AD587F" w:rsidRDefault="000E7BAC" w:rsidP="00F9265B">
            <w:pPr>
              <w:rPr>
                <w:sz w:val="15"/>
                <w:szCs w:val="15"/>
              </w:rPr>
            </w:pPr>
            <w:r w:rsidRPr="00AD587F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8D555" w14:textId="77777777" w:rsidR="00E00CB2" w:rsidRPr="009675B4" w:rsidRDefault="00E00CB2" w:rsidP="00B1560C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ACCAC2" w14:textId="77777777" w:rsidR="00E00CB2" w:rsidRPr="009675B4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EB6D1C" w14:textId="77777777" w:rsidR="00E00CB2" w:rsidRPr="009675B4" w:rsidRDefault="00E00CB2" w:rsidP="005B634F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C5B619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79847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</w:tbl>
    <w:p w14:paraId="00643AE5" w14:textId="77777777" w:rsidR="00861A78" w:rsidRPr="00472C5F" w:rsidRDefault="00861A78" w:rsidP="00861A78">
      <w:pPr>
        <w:rPr>
          <w:szCs w:val="20"/>
        </w:rPr>
      </w:pPr>
    </w:p>
    <w:p w14:paraId="20340B48" w14:textId="77777777" w:rsidR="005B634F" w:rsidRDefault="005B634F" w:rsidP="005B634F">
      <w:pPr>
        <w:pStyle w:val="Heading2"/>
      </w:pPr>
      <w:bookmarkStart w:id="3" w:name="_Toc101707507"/>
      <w:r>
        <w:t>Zoeken</w:t>
      </w:r>
      <w:bookmarkEnd w:id="3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0CB2" w:rsidRPr="00472C5F" w14:paraId="62DC3725" w14:textId="77777777" w:rsidTr="004B1130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7A18375" w14:textId="77777777" w:rsidR="00E00CB2" w:rsidRPr="00472C5F" w:rsidRDefault="00E00CB2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A3CC724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B08D49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 -nummer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8292839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DF8F277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27A9E51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5185029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C7FA5B" w14:textId="77777777" w:rsidR="00E00CB2" w:rsidRPr="00472C5F" w:rsidRDefault="00E00CB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5B634F" w:rsidRPr="00472C5F" w14:paraId="69772E1E" w14:textId="77777777" w:rsidTr="00A0125E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353C6839" w14:textId="77777777" w:rsidR="005B634F" w:rsidRPr="00472C5F" w:rsidRDefault="005B634F" w:rsidP="00043645">
            <w:pPr>
              <w:rPr>
                <w:szCs w:val="20"/>
                <w:highlight w:val="lightGray"/>
              </w:rPr>
            </w:pPr>
          </w:p>
        </w:tc>
      </w:tr>
      <w:tr w:rsidR="00E00CB2" w:rsidRPr="00472C5F" w14:paraId="3A33E316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125D1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849280" w14:textId="77777777" w:rsidR="00E00CB2" w:rsidRPr="009675B4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Patiënt zoeken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F50E99" w14:textId="77777777" w:rsidR="00E00CB2" w:rsidRPr="006A44B9" w:rsidRDefault="006A44B9" w:rsidP="00F9265B">
            <w:pPr>
              <w:rPr>
                <w:sz w:val="15"/>
                <w:szCs w:val="15"/>
              </w:rPr>
            </w:pPr>
            <w:r w:rsidRPr="006A44B9">
              <w:rPr>
                <w:sz w:val="15"/>
                <w:szCs w:val="15"/>
              </w:rPr>
              <w:t xml:space="preserve">101 of 111 of </w:t>
            </w:r>
          </w:p>
          <w:p w14:paraId="303DABBF" w14:textId="77777777" w:rsidR="006A44B9" w:rsidRDefault="006A44B9" w:rsidP="006A44B9">
            <w:pPr>
              <w:rPr>
                <w:sz w:val="15"/>
                <w:szCs w:val="15"/>
              </w:rPr>
            </w:pPr>
            <w:r w:rsidRPr="006A44B9">
              <w:rPr>
                <w:sz w:val="15"/>
                <w:szCs w:val="15"/>
              </w:rPr>
              <w:t>121 of 131 of</w:t>
            </w:r>
          </w:p>
          <w:p w14:paraId="48F27FA6" w14:textId="77777777" w:rsidR="006A44B9" w:rsidRDefault="006A44B9" w:rsidP="006A44B9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151 of 161 of </w:t>
            </w:r>
          </w:p>
          <w:p w14:paraId="1A17E52A" w14:textId="77777777" w:rsidR="006A44B9" w:rsidRDefault="006A44B9" w:rsidP="006A44B9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181 of 191 of</w:t>
            </w:r>
          </w:p>
          <w:p w14:paraId="21BF3847" w14:textId="77777777" w:rsidR="006A44B9" w:rsidRPr="009675B4" w:rsidRDefault="006A44B9" w:rsidP="006A44B9">
            <w:pPr>
              <w:rPr>
                <w:szCs w:val="20"/>
              </w:rPr>
            </w:pPr>
            <w:r>
              <w:rPr>
                <w:sz w:val="15"/>
                <w:szCs w:val="15"/>
              </w:rPr>
              <w:t>201 of 210 of 261 of 271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EC23A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CDFB04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3C162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ED340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BB0175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3C40FB75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B9E07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0A66FC" w14:textId="77777777" w:rsidR="00E00CB2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Nieuwe patiënt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D8F84" w14:textId="77777777" w:rsidR="00E00CB2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1776C0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335547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5B611A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A91A41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11A77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50A2C118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B8222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C28E6" w14:textId="77777777" w:rsidR="00E00CB2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Starten van doseren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9AB2B" w14:textId="77777777" w:rsidR="00E00CB2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A83928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5AEA2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2931C1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675BB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BF5EC0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19238AE2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D68B4A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AA59FE" w14:textId="77777777" w:rsidR="00E00CB2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Doseerlijst goed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4B4362" w14:textId="77777777" w:rsidR="00E00CB2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64E5D7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D21769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D8FAB9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177469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99485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39D0F020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3CE68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621823" w14:textId="77777777" w:rsidR="00E00CB2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Doseerlijst experimenteel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4E4EF" w14:textId="77777777" w:rsidR="00E00CB2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F8614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97A4A0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937588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1088FE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646705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45D5A817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98D624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5BE6BD" w14:textId="77777777" w:rsidR="00E00CB2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Doseerlijst niet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AFBB52" w14:textId="77777777" w:rsidR="00E00CB2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230BF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05083F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1A3247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79C04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F93791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5042A9DC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9E6248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2D3B86" w14:textId="77777777" w:rsidR="00E00CB2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Doseerlijst arts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515594" w14:textId="77777777" w:rsidR="00E00CB2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4CD6B3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D552E4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D9C1B4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8FE2C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B810C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00CB2" w:rsidRPr="00472C5F" w14:paraId="2054B7B1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7B4A8B" w14:textId="77777777" w:rsidR="00E00CB2" w:rsidRPr="00472C5F" w:rsidRDefault="00E00CB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7865F" w14:textId="77777777" w:rsidR="00E00CB2" w:rsidRDefault="00E00CB2" w:rsidP="00043645">
            <w:pPr>
              <w:rPr>
                <w:szCs w:val="20"/>
              </w:rPr>
            </w:pPr>
            <w:r>
              <w:rPr>
                <w:szCs w:val="20"/>
              </w:rPr>
              <w:t>Doseerlijst adviseur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AB61C" w14:textId="77777777" w:rsidR="00E00CB2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 of 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95AF1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B29251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A3DAD5" w14:textId="77777777" w:rsidR="00E00CB2" w:rsidRPr="009675B4" w:rsidRDefault="00E00CB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0EFA12" w14:textId="77777777" w:rsidR="00E00CB2" w:rsidRPr="009675B4" w:rsidRDefault="00E00CB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C2C1A" w14:textId="77777777" w:rsidR="00E00CB2" w:rsidRPr="009675B4" w:rsidRDefault="00E00CB2" w:rsidP="00043645">
            <w:pPr>
              <w:rPr>
                <w:szCs w:val="20"/>
              </w:rPr>
            </w:pPr>
          </w:p>
        </w:tc>
      </w:tr>
      <w:tr w:rsidR="00E663D3" w:rsidRPr="00472C5F" w14:paraId="570C9FE0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17C2DC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9B6FA7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Taken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172BB7" w14:textId="77777777" w:rsidR="00E663D3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4E159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75F351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4380D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E72B75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7AEE17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125E15A7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E4512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8C7E36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Lijsten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D299B7" w14:textId="77777777" w:rsidR="00E663D3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5FA886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D0C225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4EF62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04729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C6D174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</w:tbl>
    <w:p w14:paraId="3E715839" w14:textId="77777777" w:rsidR="005B634F" w:rsidRPr="00472C5F" w:rsidRDefault="005B634F" w:rsidP="005B634F">
      <w:pPr>
        <w:rPr>
          <w:szCs w:val="20"/>
        </w:rPr>
      </w:pPr>
    </w:p>
    <w:p w14:paraId="1D525129" w14:textId="77777777" w:rsidR="001E4A72" w:rsidRDefault="001E4A72" w:rsidP="001E4A72">
      <w:pPr>
        <w:pStyle w:val="Heading2"/>
      </w:pPr>
      <w:bookmarkStart w:id="4" w:name="_Toc101707508"/>
      <w:r>
        <w:t>Dossier VKA</w:t>
      </w:r>
      <w:bookmarkEnd w:id="4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663D3" w:rsidRPr="00472C5F" w14:paraId="6E4BFF93" w14:textId="77777777" w:rsidTr="00E663D3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A004C2F" w14:textId="77777777" w:rsidR="00E663D3" w:rsidRPr="00472C5F" w:rsidRDefault="00E663D3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877B369" w14:textId="77777777" w:rsidR="00E663D3" w:rsidRPr="00472C5F" w:rsidRDefault="00E663D3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32ACB97" w14:textId="77777777" w:rsidR="00E663D3" w:rsidRPr="00472C5F" w:rsidRDefault="00E663D3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BD130DB" w14:textId="77777777" w:rsidR="00E663D3" w:rsidRPr="00472C5F" w:rsidRDefault="00E663D3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34C0298" w14:textId="77777777" w:rsidR="00E663D3" w:rsidRPr="00472C5F" w:rsidRDefault="00E663D3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60C7488" w14:textId="77777777" w:rsidR="00E663D3" w:rsidRPr="00472C5F" w:rsidRDefault="00E663D3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6DF7426" w14:textId="77777777" w:rsidR="00E663D3" w:rsidRPr="00472C5F" w:rsidRDefault="00E663D3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577C1A0" w14:textId="77777777" w:rsidR="00E663D3" w:rsidRPr="00472C5F" w:rsidRDefault="00E663D3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1E4A72" w:rsidRPr="00472C5F" w14:paraId="1B46C290" w14:textId="77777777" w:rsidTr="008B148D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74988C2E" w14:textId="77777777" w:rsidR="001E4A72" w:rsidRPr="00472C5F" w:rsidRDefault="001E4A72" w:rsidP="00043645">
            <w:pPr>
              <w:rPr>
                <w:szCs w:val="20"/>
                <w:highlight w:val="lightGray"/>
              </w:rPr>
            </w:pPr>
          </w:p>
        </w:tc>
      </w:tr>
      <w:tr w:rsidR="00E663D3" w:rsidRPr="00472C5F" w14:paraId="1B31EEF0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2DFEA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4C010" w14:textId="77777777" w:rsidR="00E663D3" w:rsidRPr="009675B4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F91E85" w14:textId="77777777" w:rsidR="00B81FA7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101 of 111 of</w:t>
            </w:r>
          </w:p>
          <w:p w14:paraId="7414C621" w14:textId="77777777" w:rsidR="00E663D3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121 of 131 of</w:t>
            </w:r>
          </w:p>
          <w:p w14:paraId="5C01DCD1" w14:textId="77777777" w:rsidR="00B81FA7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151 of 161 of</w:t>
            </w:r>
          </w:p>
          <w:p w14:paraId="4E812F71" w14:textId="77777777" w:rsidR="00B81FA7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171 of 181 of</w:t>
            </w:r>
          </w:p>
          <w:p w14:paraId="4D05E302" w14:textId="77777777" w:rsidR="00B81FA7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191 of 201 of</w:t>
            </w:r>
          </w:p>
          <w:p w14:paraId="75E29F36" w14:textId="77777777" w:rsidR="00B81FA7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210 of 261 of</w:t>
            </w:r>
          </w:p>
          <w:p w14:paraId="1202D281" w14:textId="77777777" w:rsidR="00B81FA7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271 of 281 of</w:t>
            </w:r>
          </w:p>
          <w:p w14:paraId="11526A52" w14:textId="77777777" w:rsidR="00B81FA7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291 of 301 of</w:t>
            </w:r>
          </w:p>
          <w:p w14:paraId="21C57BE5" w14:textId="77777777" w:rsidR="00B81FA7" w:rsidRPr="006A44B9" w:rsidRDefault="00B81FA7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316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2ECB32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361030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7BECE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FFB59B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E6F42B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75EA9F2B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A83471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F0C94B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Patiëntinformatie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66E77D" w14:textId="77777777" w:rsidR="00660749" w:rsidRPr="006A44B9" w:rsidRDefault="00660749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 of 1015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CB6473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98467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B945F2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BD4FB9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A83AF4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403E422E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9307A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59BE6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Dossiersamenvatting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AAFC1" w14:textId="77777777" w:rsidR="00E663D3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E559D9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4D8C4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EC7F4B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DC1A8A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3061D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690A9DEE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DA8AB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BC7D52" w14:textId="4CC37F5C" w:rsidR="00E663D3" w:rsidRDefault="00E663D3" w:rsidP="00043645">
            <w:pPr>
              <w:rPr>
                <w:szCs w:val="20"/>
              </w:rPr>
            </w:pPr>
            <w:proofErr w:type="gramStart"/>
            <w:r>
              <w:rPr>
                <w:szCs w:val="20"/>
              </w:rPr>
              <w:t>INR detailsche</w:t>
            </w:r>
            <w:r w:rsidR="00B17E7C">
              <w:rPr>
                <w:szCs w:val="20"/>
              </w:rPr>
              <w:t>r</w:t>
            </w:r>
            <w:r>
              <w:rPr>
                <w:szCs w:val="20"/>
              </w:rPr>
              <w:t>m</w:t>
            </w:r>
            <w:proofErr w:type="gramEnd"/>
            <w:r>
              <w:rPr>
                <w:szCs w:val="20"/>
              </w:rPr>
              <w:t xml:space="preserve"> (klik op INR)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0540F" w14:textId="77777777" w:rsidR="00E663D3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458FCE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AA9FD7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C2B1F3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1B5FB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1F54F2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3D27FF73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59A161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90F1FD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A03207" w14:textId="77777777" w:rsidR="00E663D3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C1C73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C1C73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6C5C37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1A8E50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24EDB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790ACF1E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7FBB17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932CE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Medicatiesamenvatting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5ECD52" w14:textId="77777777" w:rsidR="00E663D3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F79D60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5D5CDE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C08731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F34C6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685ED5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2C9EB207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B8A584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28DD8" w14:textId="77777777" w:rsidR="00E663D3" w:rsidRDefault="00E663D3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Tropaz</w:t>
            </w:r>
            <w:proofErr w:type="spellEnd"/>
            <w:r>
              <w:rPr>
                <w:szCs w:val="20"/>
              </w:rPr>
              <w:t xml:space="preserve"> bijzonderheden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F88FF4" w14:textId="77777777" w:rsidR="00E663D3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B7607B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D042E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964D13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17AF31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A8A3BF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3D2E9FFD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206FA3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67A9C9" w14:textId="77777777" w:rsidR="00E663D3" w:rsidRDefault="00E663D3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Tropaz</w:t>
            </w:r>
            <w:proofErr w:type="spellEnd"/>
            <w:r>
              <w:rPr>
                <w:szCs w:val="20"/>
              </w:rPr>
              <w:t xml:space="preserve"> bijzonderheden verwerken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98199" w14:textId="77777777" w:rsidR="00E663D3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1DB4E8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B1F889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98417D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152835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B46FB6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62E4CBCE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C84F4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54887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Taken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C2C3F" w14:textId="77777777" w:rsidR="00E663D3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A587C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16097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C36F00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862D71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8A04BE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2A876EA9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B957E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53060D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Taken verwerken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1BDD31" w14:textId="77777777" w:rsidR="00E663D3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16AAF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66812C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765C20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8FF68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2B1312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1429AB2F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D0A0F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67B1ED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Tabblad NAW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2187B8" w14:textId="77777777" w:rsidR="00E663D3" w:rsidRPr="006A44B9" w:rsidRDefault="00660749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6087A4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408AB2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15D310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4EE527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B9E8ED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1464C425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98F0CF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5AFAA9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Tabblad NAW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EE77C" w14:textId="77777777" w:rsidR="00E663D3" w:rsidRPr="006A44B9" w:rsidRDefault="00CD08B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33B77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DD1FA5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3C77F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D922B6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157636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5CCFFD53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C580B3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75B3F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Tabblad Extra-1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A4626C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0773E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CB4D3B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5EA3C2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BCFC5A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29EF59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648373E4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64ABF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DE42F2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Tabblad Extra-1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BB3BA5" w14:textId="77777777" w:rsidR="00E663D3" w:rsidRPr="006A44B9" w:rsidRDefault="00A47E5E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BFAD7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02D209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408B7E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45403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87DF04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558B1028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01F10F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99042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Tabblad behandelperiode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701C94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05231F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12F6E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2580A1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46904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DB810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77A529AD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7C046" w14:textId="77777777" w:rsidR="00E663D3" w:rsidRPr="00472C5F" w:rsidRDefault="00E663D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80CEF" w14:textId="77777777" w:rsidR="00E663D3" w:rsidRDefault="00E663D3" w:rsidP="00043645">
            <w:pPr>
              <w:rPr>
                <w:szCs w:val="20"/>
              </w:rPr>
            </w:pPr>
            <w:r>
              <w:rPr>
                <w:szCs w:val="20"/>
              </w:rPr>
              <w:t>Tabblad behandelperiode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4D596" w14:textId="77777777" w:rsidR="00E663D3" w:rsidRPr="006A44B9" w:rsidRDefault="00A47E5E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 of 132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F2AE23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0F5BF7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47F81C" w14:textId="77777777" w:rsidR="00E663D3" w:rsidRPr="009675B4" w:rsidRDefault="00E663D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061ACC" w14:textId="77777777" w:rsidR="00E663D3" w:rsidRPr="009675B4" w:rsidRDefault="00E663D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3EC8AC" w14:textId="77777777" w:rsidR="00E663D3" w:rsidRPr="009675B4" w:rsidRDefault="00E663D3" w:rsidP="00043645">
            <w:pPr>
              <w:rPr>
                <w:szCs w:val="20"/>
              </w:rPr>
            </w:pPr>
          </w:p>
        </w:tc>
      </w:tr>
      <w:tr w:rsidR="00E663D3" w:rsidRPr="00472C5F" w14:paraId="127AEBC3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3CBEB9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6D6FD6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Extra-2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683A2A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8C136F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24951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53608C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ABB691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7E577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39F7A81C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3500A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124BF3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Extra-2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F88B95" w14:textId="77777777" w:rsidR="00E663D3" w:rsidRPr="006A44B9" w:rsidRDefault="00A47E5E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FB8F4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76313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E0A240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BD3CA0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BBBFE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0D6A73BF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F913C9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78E927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afspraak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953CA1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3E6EC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FEBE14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EF702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E6D75F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E15AF0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15949D3D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E70F99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4E36AE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afspraak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945960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140 of 141 of 150 of</w:t>
            </w:r>
            <w:r w:rsidR="00A47E5E">
              <w:rPr>
                <w:sz w:val="15"/>
                <w:szCs w:val="15"/>
              </w:rPr>
              <w:t xml:space="preserve"> 151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357923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51593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C96FED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D785D1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357349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111E3E89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60E390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06B9D7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medicatie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146598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A3A3B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E8C43F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D846C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8DED7D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DCAE7A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40F413EB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51DACC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439375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medicatie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CD70F" w14:textId="77777777" w:rsidR="00E663D3" w:rsidRPr="006A44B9" w:rsidRDefault="00CD08B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160 of 162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530F1F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780CB4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8C1334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9AC7A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EA7E16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07C7D4D7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ACF702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D035B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C6AF2C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3B013B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AEA88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F442CB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321FD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2BC23F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17AE9C37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3CE997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A0325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indicatie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B7929D" w14:textId="77777777" w:rsidR="00E663D3" w:rsidRPr="006A44B9" w:rsidRDefault="00A47E5E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170 of 172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80415D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586CB2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4EAF53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A8C1A4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99D26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5EDA3A0E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ABA28E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87DA61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contra-indicatie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D1AF4D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3F04C0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A6032D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D4D5DA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1CD375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E8D903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1B544CEB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F20F90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BF769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contra-indicatie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5F206E" w14:textId="77777777" w:rsidR="00E663D3" w:rsidRPr="006A44B9" w:rsidRDefault="00A47E5E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180 of 182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6BF906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3D2595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D7AD22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19A952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81A2EE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049CED29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179FA7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5479B3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complicaties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CD8C11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8318F6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613780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AE615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7974C8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1E0E2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3B70DDAD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42F412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A1688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complicaties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5F1787" w14:textId="77777777" w:rsidR="00E663D3" w:rsidRPr="006A44B9" w:rsidRDefault="00A47E5E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300 of 302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1671C1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16DF89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A9696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BFD03B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A45C2D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3E30CE00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F4F994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7AAC3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opmerkingen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EC864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5A7E17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A4296B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D5F1D2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AADA2F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810F32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4CB1BF56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BB1DC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C33949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opmerkingen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982CF" w14:textId="77777777" w:rsidR="00E663D3" w:rsidRPr="006A44B9" w:rsidRDefault="00CD08B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190 of 192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9BF826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B7F14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701B9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9FFC7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4672DF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0D7C44" w:rsidRPr="00472C5F" w14:paraId="7EFF2EE7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FC4B84" w14:textId="77777777" w:rsidR="000D7C44" w:rsidRPr="00472C5F" w:rsidRDefault="000D7C44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E9F64C" w14:textId="006FB2D8" w:rsidR="000D7C44" w:rsidRDefault="000D7C44" w:rsidP="008B148D">
            <w:pPr>
              <w:rPr>
                <w:szCs w:val="20"/>
              </w:rPr>
            </w:pPr>
            <w:r>
              <w:rPr>
                <w:szCs w:val="20"/>
              </w:rPr>
              <w:t>Tabblad consult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9A9873" w14:textId="20B681F4" w:rsidR="000D7C44" w:rsidRDefault="000D7C44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D7619F" w14:textId="77777777" w:rsidR="000D7C44" w:rsidRPr="009675B4" w:rsidRDefault="000D7C44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C8F5B1" w14:textId="77777777" w:rsidR="000D7C44" w:rsidRPr="009675B4" w:rsidRDefault="000D7C44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65479" w14:textId="77777777" w:rsidR="000D7C44" w:rsidRPr="009675B4" w:rsidRDefault="000D7C44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63A99C" w14:textId="77777777" w:rsidR="000D7C44" w:rsidRPr="009675B4" w:rsidRDefault="000D7C44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E7EB1" w14:textId="77777777" w:rsidR="000D7C44" w:rsidRPr="009675B4" w:rsidRDefault="000D7C44" w:rsidP="008B148D">
            <w:pPr>
              <w:rPr>
                <w:szCs w:val="20"/>
              </w:rPr>
            </w:pPr>
          </w:p>
        </w:tc>
      </w:tr>
      <w:tr w:rsidR="000D7C44" w:rsidRPr="00472C5F" w14:paraId="22F8069C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7C6482" w14:textId="77777777" w:rsidR="000D7C44" w:rsidRPr="00472C5F" w:rsidRDefault="000D7C44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287FA2" w14:textId="4B392213" w:rsidR="000D7C44" w:rsidRDefault="000D7C44" w:rsidP="008B148D">
            <w:pPr>
              <w:rPr>
                <w:szCs w:val="20"/>
              </w:rPr>
            </w:pPr>
            <w:r>
              <w:rPr>
                <w:szCs w:val="20"/>
              </w:rPr>
              <w:t>Tabblad consult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B52A5D" w14:textId="6E694E50" w:rsidR="000D7C44" w:rsidRDefault="000D7C44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320 of 322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271AB0" w14:textId="77777777" w:rsidR="000D7C44" w:rsidRPr="009675B4" w:rsidRDefault="000D7C44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37A7CF" w14:textId="77777777" w:rsidR="000D7C44" w:rsidRPr="009675B4" w:rsidRDefault="000D7C44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D69D2" w14:textId="77777777" w:rsidR="000D7C44" w:rsidRPr="009675B4" w:rsidRDefault="000D7C44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16AEA" w14:textId="77777777" w:rsidR="000D7C44" w:rsidRPr="009675B4" w:rsidRDefault="000D7C44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AF73BD" w14:textId="77777777" w:rsidR="000D7C44" w:rsidRPr="009675B4" w:rsidRDefault="000D7C44" w:rsidP="008B148D">
            <w:pPr>
              <w:rPr>
                <w:szCs w:val="20"/>
              </w:rPr>
            </w:pPr>
          </w:p>
        </w:tc>
      </w:tr>
      <w:tr w:rsidR="00E663D3" w:rsidRPr="00472C5F" w14:paraId="3AD0C383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06167D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99A7DB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kenmerken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C94C5C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32A0F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F1439C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BBA06C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062686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00D3FA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4A888D19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93A13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65EF74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kenmerken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9FF50E" w14:textId="77777777" w:rsidR="00E663D3" w:rsidRPr="006A44B9" w:rsidRDefault="00A47E5E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88F19B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980C6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BE3859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847119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F3797D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E663D3" w:rsidRPr="00472C5F" w14:paraId="1BBB330E" w14:textId="77777777" w:rsidTr="00E663D3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9C601" w14:textId="77777777" w:rsidR="00E663D3" w:rsidRPr="00472C5F" w:rsidRDefault="00E663D3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4E10F7" w14:textId="77777777" w:rsidR="00E663D3" w:rsidRDefault="00E663D3" w:rsidP="008B148D">
            <w:pPr>
              <w:rPr>
                <w:szCs w:val="20"/>
              </w:rPr>
            </w:pPr>
            <w:r>
              <w:rPr>
                <w:szCs w:val="20"/>
              </w:rPr>
              <w:t>Tabblad toestemmingen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EDD6A1" w14:textId="77777777" w:rsidR="00E663D3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FC4EA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422A77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3C875" w14:textId="77777777" w:rsidR="00E663D3" w:rsidRPr="009675B4" w:rsidRDefault="00E663D3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0E174F" w14:textId="77777777" w:rsidR="00E663D3" w:rsidRPr="009675B4" w:rsidRDefault="00E663D3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A0ED44" w14:textId="77777777" w:rsidR="00E663D3" w:rsidRPr="009675B4" w:rsidRDefault="00E663D3" w:rsidP="008B148D">
            <w:pPr>
              <w:rPr>
                <w:szCs w:val="20"/>
              </w:rPr>
            </w:pPr>
          </w:p>
        </w:tc>
      </w:tr>
      <w:tr w:rsidR="004B1130" w:rsidRPr="00472C5F" w14:paraId="768C8DF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A26265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5B361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>Tabblad toestemmingen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DF5F4A" w14:textId="77777777" w:rsidR="004B1130" w:rsidRPr="006A44B9" w:rsidRDefault="00CD08B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576590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00A52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8D0CB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ECFE5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2A36FF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5926277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2EC820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C0181D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>Tabblad doseren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9FBFB" w14:textId="77777777" w:rsidR="004B1130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F4B828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9A6A1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8A4EFF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0564AD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F42B18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7A3C0A5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C3C6DC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0B13A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>Tabblad doseren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8BC69A" w14:textId="77777777" w:rsidR="004B1130" w:rsidRPr="006A44B9" w:rsidRDefault="00A47E5E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4ED531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558B13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C51C50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BFCAF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99453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64463DB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4C148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57CABC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>Tabblad berichten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097791" w14:textId="77777777" w:rsidR="004B1130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3CFDD2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E23CC7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426FD0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C87060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8C0FC8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72969D4E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9F841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75DBF5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>Tabblad berichten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843A12" w14:textId="77777777" w:rsidR="004B1130" w:rsidRPr="006A44B9" w:rsidRDefault="00347D86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B485F3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83AB12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46ABAD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34F964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506099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45E6CCF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1D9D5E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AE581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 xml:space="preserve">Tabblad </w:t>
            </w:r>
            <w:proofErr w:type="spellStart"/>
            <w:r>
              <w:rPr>
                <w:szCs w:val="20"/>
              </w:rPr>
              <w:t>Tropaz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B37536" w14:textId="77777777" w:rsidR="004B1130" w:rsidRPr="006A44B9" w:rsidRDefault="00660749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A448F1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8F4BD3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5CA44F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84F8D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B0C0F3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3BBDDA3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223C1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27EE6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 xml:space="preserve">Tabblad </w:t>
            </w:r>
            <w:proofErr w:type="spellStart"/>
            <w:r>
              <w:rPr>
                <w:szCs w:val="20"/>
              </w:rPr>
              <w:t>Tropaz</w:t>
            </w:r>
            <w:proofErr w:type="spellEnd"/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B2AF4" w14:textId="77777777" w:rsidR="004B1130" w:rsidRPr="006A44B9" w:rsidRDefault="00347D86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EB8D9B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A471A3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A86BE1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F85B4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F94AF9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0F6CEB4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6A67AB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180194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>Tabblad zelfmeetapparaten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0191B7" w14:textId="77777777" w:rsidR="004B1130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3FD233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6FDB9F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494E96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589294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FC198D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728BAD4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8AA6FB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4E11F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>Tabblad zelfmeetapparaten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D385C" w14:textId="77777777" w:rsidR="004B1130" w:rsidRPr="006A44B9" w:rsidRDefault="005E3114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260 of 262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7C995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DD40C1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0A24F9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393DC5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039C30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36F5FFF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84A1AA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ADB3D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 xml:space="preserve">Tabblad </w:t>
            </w:r>
            <w:proofErr w:type="spellStart"/>
            <w:r>
              <w:rPr>
                <w:szCs w:val="20"/>
              </w:rPr>
              <w:t>zelfmeetstrips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F97CF6" w14:textId="77777777" w:rsidR="004B1130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3BE65A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0BD45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69F135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5762E2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94FC5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7B411A5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69D145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E076D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 xml:space="preserve">Tabblad </w:t>
            </w:r>
            <w:proofErr w:type="spellStart"/>
            <w:r>
              <w:rPr>
                <w:szCs w:val="20"/>
              </w:rPr>
              <w:t>zelfmeetstrips</w:t>
            </w:r>
            <w:proofErr w:type="spellEnd"/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BFC5C1" w14:textId="77777777" w:rsidR="004B1130" w:rsidRPr="006A44B9" w:rsidRDefault="001720E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270 of 272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238FB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20D40B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3822F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63D43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78F44E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663572F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9B884B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86A41" w14:textId="77777777" w:rsidR="004B1130" w:rsidRDefault="004B1130" w:rsidP="008B148D">
            <w:pPr>
              <w:rPr>
                <w:szCs w:val="20"/>
              </w:rPr>
            </w:pPr>
            <w:r>
              <w:rPr>
                <w:szCs w:val="20"/>
              </w:rPr>
              <w:t xml:space="preserve">Tabblad </w:t>
            </w:r>
            <w:proofErr w:type="spellStart"/>
            <w:r>
              <w:rPr>
                <w:szCs w:val="20"/>
              </w:rPr>
              <w:t>tropaz</w:t>
            </w:r>
            <w:proofErr w:type="spellEnd"/>
            <w:r>
              <w:rPr>
                <w:szCs w:val="20"/>
              </w:rPr>
              <w:t>-app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A1249D" w14:textId="77777777" w:rsidR="004B1130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6958C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3CEBD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3EE8F3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B8645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AF6A9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  <w:tr w:rsidR="004B1130" w:rsidRPr="00472C5F" w14:paraId="4354270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7F85F" w14:textId="77777777" w:rsidR="004B1130" w:rsidRPr="00472C5F" w:rsidRDefault="004B1130" w:rsidP="008B148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02669" w14:textId="77777777" w:rsidR="004B1130" w:rsidRDefault="004B1130" w:rsidP="008B148D">
            <w:pPr>
              <w:rPr>
                <w:szCs w:val="20"/>
              </w:rPr>
            </w:pPr>
            <w:proofErr w:type="gramStart"/>
            <w:r>
              <w:rPr>
                <w:szCs w:val="20"/>
              </w:rPr>
              <w:t>Toevoegen /</w:t>
            </w:r>
            <w:proofErr w:type="gramEnd"/>
            <w:r>
              <w:rPr>
                <w:szCs w:val="20"/>
              </w:rPr>
              <w:t xml:space="preserve"> uploaden document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DE5214" w14:textId="77777777" w:rsidR="004B1130" w:rsidRPr="006A44B9" w:rsidRDefault="00BF43EA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F8B20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893DDE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172F11" w14:textId="77777777" w:rsidR="004B1130" w:rsidRPr="009675B4" w:rsidRDefault="004B1130" w:rsidP="008B148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5423D" w14:textId="77777777" w:rsidR="004B1130" w:rsidRPr="009675B4" w:rsidRDefault="004B1130" w:rsidP="008B148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7B1EAA" w14:textId="77777777" w:rsidR="004B1130" w:rsidRPr="009675B4" w:rsidRDefault="004B1130" w:rsidP="008B148D">
            <w:pPr>
              <w:rPr>
                <w:szCs w:val="20"/>
              </w:rPr>
            </w:pPr>
          </w:p>
        </w:tc>
      </w:tr>
    </w:tbl>
    <w:p w14:paraId="0E699454" w14:textId="77777777" w:rsidR="001E4A72" w:rsidRPr="00472C5F" w:rsidRDefault="001E4A72" w:rsidP="001E4A72">
      <w:pPr>
        <w:rPr>
          <w:szCs w:val="20"/>
        </w:rPr>
      </w:pPr>
    </w:p>
    <w:p w14:paraId="036C261F" w14:textId="77777777" w:rsidR="008B148D" w:rsidRDefault="008B148D" w:rsidP="008B148D">
      <w:pPr>
        <w:pStyle w:val="Heading2"/>
      </w:pPr>
      <w:bookmarkStart w:id="5" w:name="_Toc101707509"/>
      <w:r>
        <w:t>Dossier DOAC</w:t>
      </w:r>
      <w:bookmarkEnd w:id="5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4B1130" w:rsidRPr="00472C5F" w14:paraId="315794AC" w14:textId="77777777" w:rsidTr="004B1130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6FF314D" w14:textId="77777777" w:rsidR="004B1130" w:rsidRPr="00472C5F" w:rsidRDefault="004B1130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7134018" w14:textId="77777777" w:rsidR="004B1130" w:rsidRPr="00472C5F" w:rsidRDefault="004B1130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8ED2DA" w14:textId="77777777" w:rsidR="004B1130" w:rsidRPr="00472C5F" w:rsidRDefault="004B1130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A3BD1E2" w14:textId="77777777" w:rsidR="004B1130" w:rsidRPr="00472C5F" w:rsidRDefault="004B1130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3EF9906" w14:textId="77777777" w:rsidR="004B1130" w:rsidRPr="00472C5F" w:rsidRDefault="004B1130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9CE77C9" w14:textId="77777777" w:rsidR="004B1130" w:rsidRPr="00472C5F" w:rsidRDefault="004B1130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D6368F" w14:textId="77777777" w:rsidR="004B1130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4F7CBF1" w14:textId="77777777" w:rsidR="004B1130" w:rsidRPr="00472C5F" w:rsidRDefault="004B1130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8B148D" w:rsidRPr="00472C5F" w14:paraId="06307298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7EF6633" w14:textId="77777777" w:rsidR="008B148D" w:rsidRPr="00472C5F" w:rsidRDefault="008B148D" w:rsidP="00043645">
            <w:pPr>
              <w:rPr>
                <w:szCs w:val="20"/>
                <w:highlight w:val="lightGray"/>
              </w:rPr>
            </w:pPr>
          </w:p>
        </w:tc>
      </w:tr>
      <w:tr w:rsidR="004B1130" w:rsidRPr="00472C5F" w14:paraId="46F56EF8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A8F050" w14:textId="77777777" w:rsidR="004B1130" w:rsidRPr="00472C5F" w:rsidRDefault="004B1130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7DE4A" w14:textId="77777777" w:rsidR="004B1130" w:rsidRPr="009675B4" w:rsidRDefault="004B1130" w:rsidP="00043645">
            <w:pPr>
              <w:rPr>
                <w:szCs w:val="20"/>
              </w:rPr>
            </w:pPr>
            <w:r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B7A3B0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101 of 111 of</w:t>
            </w:r>
          </w:p>
          <w:p w14:paraId="590F5281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121 of 131 of</w:t>
            </w:r>
          </w:p>
          <w:p w14:paraId="3BDD0837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151 of 161 of</w:t>
            </w:r>
          </w:p>
          <w:p w14:paraId="2990E84B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171 of 181 of</w:t>
            </w:r>
          </w:p>
          <w:p w14:paraId="372C5592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191 of 201 of</w:t>
            </w:r>
          </w:p>
          <w:p w14:paraId="3ADB9117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210 of 261 of</w:t>
            </w:r>
          </w:p>
          <w:p w14:paraId="1459EB09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271 of 281 of</w:t>
            </w:r>
          </w:p>
          <w:p w14:paraId="589A7D47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291 of 301 of</w:t>
            </w:r>
          </w:p>
          <w:p w14:paraId="39C4F1CC" w14:textId="77777777" w:rsidR="004B1130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316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CF341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8CDDC6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4FAF9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BD2103" w14:textId="77777777" w:rsidR="004B1130" w:rsidRPr="009675B4" w:rsidRDefault="004B1130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A841E9" w14:textId="77777777" w:rsidR="004B1130" w:rsidRPr="009675B4" w:rsidRDefault="004B1130" w:rsidP="00043645">
            <w:pPr>
              <w:rPr>
                <w:szCs w:val="20"/>
              </w:rPr>
            </w:pPr>
          </w:p>
        </w:tc>
      </w:tr>
      <w:tr w:rsidR="004B1130" w:rsidRPr="00472C5F" w14:paraId="6AC49FEB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AF0C84" w14:textId="77777777" w:rsidR="004B1130" w:rsidRPr="00472C5F" w:rsidRDefault="004B1130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7FF76C" w14:textId="77777777" w:rsidR="004B1130" w:rsidRDefault="004B1130" w:rsidP="00043645">
            <w:pPr>
              <w:rPr>
                <w:szCs w:val="20"/>
              </w:rPr>
            </w:pPr>
            <w:r>
              <w:rPr>
                <w:szCs w:val="20"/>
              </w:rPr>
              <w:t>Patiëntinformatie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43D169" w14:textId="77777777" w:rsidR="004B1130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C5878F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E2754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7AC11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0DDF8" w14:textId="77777777" w:rsidR="004B1130" w:rsidRPr="009675B4" w:rsidRDefault="004B1130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904C1B" w14:textId="77777777" w:rsidR="004B1130" w:rsidRPr="009675B4" w:rsidRDefault="004B1130" w:rsidP="00043645">
            <w:pPr>
              <w:rPr>
                <w:szCs w:val="20"/>
              </w:rPr>
            </w:pPr>
          </w:p>
        </w:tc>
      </w:tr>
      <w:tr w:rsidR="004B1130" w:rsidRPr="00472C5F" w14:paraId="3BFF3542" w14:textId="77777777" w:rsidTr="004B1130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7DACF" w14:textId="77777777" w:rsidR="004B1130" w:rsidRPr="00472C5F" w:rsidRDefault="004B1130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D1E1FC" w14:textId="77777777" w:rsidR="004B1130" w:rsidRDefault="004B1130" w:rsidP="00043645">
            <w:pPr>
              <w:rPr>
                <w:szCs w:val="20"/>
              </w:rPr>
            </w:pPr>
            <w:r>
              <w:rPr>
                <w:szCs w:val="20"/>
              </w:rPr>
              <w:t>Dossiersamenvatting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74F86" w14:textId="77777777" w:rsidR="004B1130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128C63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A0A176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EEA21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8F204" w14:textId="77777777" w:rsidR="004B1130" w:rsidRPr="009675B4" w:rsidRDefault="004B1130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9715F" w14:textId="77777777" w:rsidR="004B1130" w:rsidRPr="009675B4" w:rsidRDefault="004B1130" w:rsidP="00043645">
            <w:pPr>
              <w:rPr>
                <w:szCs w:val="20"/>
              </w:rPr>
            </w:pPr>
          </w:p>
        </w:tc>
      </w:tr>
      <w:tr w:rsidR="004B1130" w:rsidRPr="00472C5F" w14:paraId="068E3D7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AB0675" w14:textId="77777777" w:rsidR="004B1130" w:rsidRPr="00472C5F" w:rsidRDefault="004B1130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239C68" w14:textId="77777777" w:rsidR="004B1130" w:rsidRDefault="004B1130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Labbepalingen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41CD2" w14:textId="77777777" w:rsidR="004B1130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2725C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2A3DF7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980106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6C2A48" w14:textId="77777777" w:rsidR="004B1130" w:rsidRPr="009675B4" w:rsidRDefault="004B1130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9EE399" w14:textId="77777777" w:rsidR="004B1130" w:rsidRPr="009675B4" w:rsidRDefault="004B1130" w:rsidP="00043645">
            <w:pPr>
              <w:rPr>
                <w:szCs w:val="20"/>
              </w:rPr>
            </w:pPr>
          </w:p>
        </w:tc>
      </w:tr>
      <w:tr w:rsidR="004B1130" w:rsidRPr="00472C5F" w14:paraId="5BD0386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D82897" w14:textId="77777777" w:rsidR="004B1130" w:rsidRPr="00472C5F" w:rsidRDefault="004B1130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9EB18" w14:textId="77777777" w:rsidR="004B1130" w:rsidRDefault="004B1130" w:rsidP="00043645">
            <w:pPr>
              <w:rPr>
                <w:szCs w:val="20"/>
              </w:rPr>
            </w:pPr>
            <w:r>
              <w:rPr>
                <w:szCs w:val="20"/>
              </w:rPr>
              <w:t>Medicatiesamenvatting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DCC112" w14:textId="77777777" w:rsidR="004B1130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7C914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9A95C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82DE88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9FC30C" w14:textId="77777777" w:rsidR="004B1130" w:rsidRPr="009675B4" w:rsidRDefault="004B1130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0A93AE" w14:textId="77777777" w:rsidR="004B1130" w:rsidRPr="009675B4" w:rsidRDefault="004B1130" w:rsidP="00043645">
            <w:pPr>
              <w:rPr>
                <w:szCs w:val="20"/>
              </w:rPr>
            </w:pPr>
          </w:p>
        </w:tc>
      </w:tr>
      <w:tr w:rsidR="004B1130" w:rsidRPr="00472C5F" w14:paraId="103C5B9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0981D" w14:textId="77777777" w:rsidR="004B1130" w:rsidRPr="00472C5F" w:rsidRDefault="004B1130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8826D" w14:textId="77777777" w:rsidR="004B1130" w:rsidRDefault="004B1130" w:rsidP="00043645">
            <w:pPr>
              <w:rPr>
                <w:szCs w:val="20"/>
              </w:rPr>
            </w:pPr>
            <w:r>
              <w:rPr>
                <w:szCs w:val="20"/>
              </w:rPr>
              <w:t>Taken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06D0A" w14:textId="77777777" w:rsidR="004B1130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3B928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2E090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DD486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ED4DA" w14:textId="77777777" w:rsidR="004B1130" w:rsidRPr="009675B4" w:rsidRDefault="004B1130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985D34" w14:textId="77777777" w:rsidR="004B1130" w:rsidRPr="009675B4" w:rsidRDefault="004B1130" w:rsidP="00043645">
            <w:pPr>
              <w:rPr>
                <w:szCs w:val="20"/>
              </w:rPr>
            </w:pPr>
          </w:p>
        </w:tc>
      </w:tr>
      <w:tr w:rsidR="004B1130" w:rsidRPr="00472C5F" w14:paraId="0767603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92CFE6" w14:textId="77777777" w:rsidR="004B1130" w:rsidRPr="00472C5F" w:rsidRDefault="004B1130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3EAA28" w14:textId="77777777" w:rsidR="004B1130" w:rsidRDefault="004B1130" w:rsidP="00043645">
            <w:pPr>
              <w:rPr>
                <w:szCs w:val="20"/>
              </w:rPr>
            </w:pPr>
            <w:r>
              <w:rPr>
                <w:szCs w:val="20"/>
              </w:rPr>
              <w:t>Taken verwerken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2A741" w14:textId="77777777" w:rsidR="004B1130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A76A05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9AE99A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00A417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3FCD2" w14:textId="77777777" w:rsidR="004B1130" w:rsidRPr="009675B4" w:rsidRDefault="004B1130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26BE82" w14:textId="77777777" w:rsidR="004B1130" w:rsidRPr="009675B4" w:rsidRDefault="004B1130" w:rsidP="00043645">
            <w:pPr>
              <w:rPr>
                <w:szCs w:val="20"/>
              </w:rPr>
            </w:pPr>
          </w:p>
        </w:tc>
      </w:tr>
      <w:tr w:rsidR="004B1130" w:rsidRPr="00472C5F" w14:paraId="22681B0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3C3ED" w14:textId="77777777" w:rsidR="004B1130" w:rsidRPr="00472C5F" w:rsidRDefault="004B1130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E024AD" w14:textId="77777777" w:rsidR="004B1130" w:rsidRDefault="004B1130" w:rsidP="00043645">
            <w:pPr>
              <w:rPr>
                <w:szCs w:val="20"/>
              </w:rPr>
            </w:pPr>
            <w:r>
              <w:rPr>
                <w:szCs w:val="20"/>
              </w:rPr>
              <w:t>Tabblad NAW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EBE8EB" w14:textId="77777777" w:rsidR="004B1130" w:rsidRPr="006A44B9" w:rsidRDefault="009E407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38B1E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CA83B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ED153" w14:textId="77777777" w:rsidR="004B1130" w:rsidRPr="009675B4" w:rsidRDefault="004B1130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13A96" w14:textId="77777777" w:rsidR="004B1130" w:rsidRPr="009675B4" w:rsidRDefault="004B1130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179BD" w14:textId="77777777" w:rsidR="004B1130" w:rsidRPr="009675B4" w:rsidRDefault="004B1130" w:rsidP="00043645">
            <w:pPr>
              <w:rPr>
                <w:szCs w:val="20"/>
              </w:rPr>
            </w:pPr>
          </w:p>
        </w:tc>
      </w:tr>
      <w:tr w:rsidR="009E407D" w:rsidRPr="00472C5F" w14:paraId="5383FF4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E2C84C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2AC7C7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NAW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EF1A9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C9CE77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027E8E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BDC077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D5585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16A34F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029A85C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E5A1D0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7D5991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Extra-1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E1E192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978C56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F811B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8B5B0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9EE25A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5E6021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307EC91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0A7762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92D9E0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Extra-1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BD26BD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83FBA0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58F03C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04EFBD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DD325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9EFBB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455C1AD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5C124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FF3BA0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behandelperiode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9F2FC9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F8F083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2F97CC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DF4E85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D3FCE3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996FA0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3A80A15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7DF85A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AD7D84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behandelperiode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B535A7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130 of 132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D81585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E5E98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FA76F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0752B3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FC5CCB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7B07C7C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B9D53A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35F760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Extra-2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5FE788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421517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2FCE2C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055E60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027467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3839A2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79F636B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71106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A5122E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Extra-2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B76A6A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A6084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D57309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AD3E6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8FD7CE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56A49F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3813690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9EB55E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0C6B7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medicatie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F44628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420AE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D69D3C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5AE176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883D77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AAD0A7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41A3949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089D4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47FE1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medicatie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CAA9DD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160 of 162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E355EF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6472B6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91957E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0F9C3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1A7266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2B62290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911B1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789828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71FCBD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9C011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A2B1C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64B055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CD7A93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46777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49923EB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CDDC58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8B0924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indicatie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A7695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170 of 172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D3F710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B9FED9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72A319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7CEDF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F82438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3265B21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7C4860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F13B34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contra-indicatie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7919CD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DF9422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429AD8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B16AD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E1CC41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65B88D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5DB58E87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6E1764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84148B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contra-indicatie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1501B2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180 of 182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EEFB68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F9447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85D47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FF65CD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F150CC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356E2D2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29CAF4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5BBA6B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complicaties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0B9B86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5A38DF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4B103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476614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3EAA1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ECEDDD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522DA11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C6DA01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631FB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complicaties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826F3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300 of 302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5B1E07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BE602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3B11E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3EB64D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E458C1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7E2A71C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A5D1B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2958C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opmerkingen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CFF34D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B5A9D7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4160EB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2FD99B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BBFF06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3382B7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5B84B87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BF48D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C19879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opmerkingen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305DE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190 of 192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04DA10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2E4513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C924A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24F70D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268337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19FC6A8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64F48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C35A7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kenmerken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31FDB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4A0CBF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D7BC5A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18EAE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B75B7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FB26A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2525C68E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02ED7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1A780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kenmerken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3B896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AD193A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AD8B87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EA27F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3C9D8E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52C00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25E575A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F0529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B5CBFD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toestemmingen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5F776F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75C4F3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118022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6D7ABB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A44BB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B89E2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172DF43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027C4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6273B4" w14:textId="77777777" w:rsidR="009E407D" w:rsidRDefault="009E407D" w:rsidP="009E407D">
            <w:pPr>
              <w:rPr>
                <w:szCs w:val="20"/>
              </w:rPr>
            </w:pPr>
            <w:r>
              <w:rPr>
                <w:szCs w:val="20"/>
              </w:rPr>
              <w:t>Tabblad toestemmingen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FD90A3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A2ABAA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04232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83CCD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E146A2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5F9D9A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  <w:tr w:rsidR="009E407D" w:rsidRPr="00472C5F" w14:paraId="794904A7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FF9316" w14:textId="77777777" w:rsidR="009E407D" w:rsidRPr="00472C5F" w:rsidRDefault="009E407D" w:rsidP="009E407D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AA568" w14:textId="77777777" w:rsidR="009E407D" w:rsidRDefault="009E407D" w:rsidP="009E407D">
            <w:pPr>
              <w:rPr>
                <w:szCs w:val="20"/>
              </w:rPr>
            </w:pPr>
            <w:proofErr w:type="gramStart"/>
            <w:r>
              <w:rPr>
                <w:szCs w:val="20"/>
              </w:rPr>
              <w:t>Toevoegen /</w:t>
            </w:r>
            <w:proofErr w:type="gramEnd"/>
            <w:r>
              <w:rPr>
                <w:szCs w:val="20"/>
              </w:rPr>
              <w:t xml:space="preserve"> uploaden document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686EA2" w14:textId="77777777" w:rsidR="009E407D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690D40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E2645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EEC9F" w14:textId="77777777" w:rsidR="009E407D" w:rsidRPr="009675B4" w:rsidRDefault="009E407D" w:rsidP="009E407D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487B83" w14:textId="77777777" w:rsidR="009E407D" w:rsidRPr="009675B4" w:rsidRDefault="009E407D" w:rsidP="009E407D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B70BB6" w14:textId="77777777" w:rsidR="009E407D" w:rsidRPr="009675B4" w:rsidRDefault="009E407D" w:rsidP="009E407D">
            <w:pPr>
              <w:rPr>
                <w:szCs w:val="20"/>
              </w:rPr>
            </w:pPr>
          </w:p>
        </w:tc>
      </w:tr>
    </w:tbl>
    <w:p w14:paraId="01447C13" w14:textId="77777777" w:rsidR="008B148D" w:rsidRPr="00472C5F" w:rsidRDefault="008B148D" w:rsidP="008B148D">
      <w:pPr>
        <w:rPr>
          <w:szCs w:val="20"/>
        </w:rPr>
      </w:pPr>
    </w:p>
    <w:p w14:paraId="3B588CB1" w14:textId="77777777" w:rsidR="00875281" w:rsidRDefault="00875281" w:rsidP="00875281">
      <w:pPr>
        <w:pStyle w:val="Heading2"/>
      </w:pPr>
      <w:bookmarkStart w:id="6" w:name="_Toc101707510"/>
      <w:r>
        <w:t>Menu Historie</w:t>
      </w:r>
      <w:bookmarkEnd w:id="6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383AE1" w:rsidRPr="00472C5F" w14:paraId="24C5CD35" w14:textId="77777777" w:rsidTr="00383AE1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F1A2716" w14:textId="77777777" w:rsidR="00383AE1" w:rsidRPr="00472C5F" w:rsidRDefault="00383AE1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95A528E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91DEA13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BA9C898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B816C6C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F295927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04E18FD" w14:textId="77777777" w:rsidR="00383AE1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F218A5C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875281" w:rsidRPr="00472C5F" w14:paraId="5CE3BDE3" w14:textId="77777777" w:rsidTr="00A0125E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35E1F4D" w14:textId="77777777" w:rsidR="00875281" w:rsidRPr="00472C5F" w:rsidRDefault="00875281" w:rsidP="00043645">
            <w:pPr>
              <w:rPr>
                <w:szCs w:val="20"/>
                <w:highlight w:val="lightGray"/>
              </w:rPr>
            </w:pPr>
          </w:p>
        </w:tc>
      </w:tr>
      <w:tr w:rsidR="00383AE1" w:rsidRPr="00472C5F" w14:paraId="3BC69BED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F8A367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A17C84" w14:textId="77777777" w:rsidR="00383AE1" w:rsidRPr="009675B4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Historisch geopende patiënten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27C1E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101 of 111 of</w:t>
            </w:r>
          </w:p>
          <w:p w14:paraId="49D04C29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121 of 131 of</w:t>
            </w:r>
          </w:p>
          <w:p w14:paraId="5706A2C0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151 of 161 of</w:t>
            </w:r>
          </w:p>
          <w:p w14:paraId="349E8222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171 of 181 of</w:t>
            </w:r>
          </w:p>
          <w:p w14:paraId="3FF318C9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191 of 201 of</w:t>
            </w:r>
          </w:p>
          <w:p w14:paraId="6C0AA6F7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210 of 261 of</w:t>
            </w:r>
          </w:p>
          <w:p w14:paraId="6FB44AAA" w14:textId="77777777" w:rsidR="009E407D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271 of 281 of</w:t>
            </w:r>
          </w:p>
          <w:p w14:paraId="72A13C30" w14:textId="77777777" w:rsidR="00383AE1" w:rsidRPr="006A44B9" w:rsidRDefault="009E407D" w:rsidP="009E407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291 of 301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EF4F3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7DD54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D2AB31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FE622D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91711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</w:tbl>
    <w:p w14:paraId="4D58A824" w14:textId="77777777" w:rsidR="00875281" w:rsidRDefault="00875281" w:rsidP="00861A78">
      <w:pPr>
        <w:rPr>
          <w:szCs w:val="20"/>
        </w:rPr>
      </w:pPr>
    </w:p>
    <w:p w14:paraId="5D374D22" w14:textId="77777777" w:rsidR="00875281" w:rsidRDefault="00875281" w:rsidP="00875281">
      <w:pPr>
        <w:pStyle w:val="Heading2"/>
      </w:pPr>
      <w:bookmarkStart w:id="7" w:name="_Toc101707511"/>
      <w:r>
        <w:lastRenderedPageBreak/>
        <w:t>Menu Patiënt</w:t>
      </w:r>
      <w:bookmarkEnd w:id="7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383AE1" w:rsidRPr="00472C5F" w14:paraId="37201929" w14:textId="77777777" w:rsidTr="00383AE1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D970C4F" w14:textId="77777777" w:rsidR="00383AE1" w:rsidRPr="00472C5F" w:rsidRDefault="00383AE1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6C00F50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1183705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903952D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97EE1CD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3A93217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CF3742B" w14:textId="77777777" w:rsidR="00383AE1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2BC9154" w14:textId="77777777" w:rsidR="00383AE1" w:rsidRPr="00472C5F" w:rsidRDefault="00383AE1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875281" w:rsidRPr="00472C5F" w14:paraId="62359E72" w14:textId="77777777" w:rsidTr="00A0125E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57204F9" w14:textId="77777777" w:rsidR="00875281" w:rsidRPr="00472C5F" w:rsidRDefault="00875281" w:rsidP="00043645">
            <w:pPr>
              <w:rPr>
                <w:szCs w:val="20"/>
                <w:highlight w:val="lightGray"/>
              </w:rPr>
            </w:pPr>
          </w:p>
        </w:tc>
      </w:tr>
      <w:tr w:rsidR="00383AE1" w:rsidRPr="00472C5F" w14:paraId="49B03EB2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0C5B06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0CC653" w14:textId="77777777" w:rsidR="00383AE1" w:rsidRPr="009675B4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Vorige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1537E" w14:textId="77777777" w:rsidR="00383AE1" w:rsidRPr="006A44B9" w:rsidRDefault="006259E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8CCDA1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996EC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F91E8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ED57A2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47C07C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19683891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6210DA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2D3B0A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Volgende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3E98D1" w14:textId="77777777" w:rsidR="00383AE1" w:rsidRPr="006A44B9" w:rsidRDefault="006259E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796DE2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93691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2F2CBF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D46D95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CD0EF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6259EB" w:rsidRPr="00472C5F" w14:paraId="6B9B8C72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EE10D" w14:textId="77777777" w:rsidR="006259EB" w:rsidRPr="00472C5F" w:rsidRDefault="006259E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C8969" w14:textId="77777777" w:rsidR="006259EB" w:rsidRPr="00907748" w:rsidRDefault="006259EB" w:rsidP="00043645">
            <w:pPr>
              <w:rPr>
                <w:szCs w:val="20"/>
              </w:rPr>
            </w:pPr>
            <w:r w:rsidRPr="00907748">
              <w:rPr>
                <w:szCs w:val="20"/>
              </w:rPr>
              <w:t>Uitschrijven ongedaan maken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D06B3E" w14:textId="77777777" w:rsidR="006259EB" w:rsidRPr="00907748" w:rsidRDefault="006259EB" w:rsidP="00F9265B">
            <w:pPr>
              <w:rPr>
                <w:sz w:val="15"/>
                <w:szCs w:val="15"/>
              </w:rPr>
            </w:pPr>
            <w:r w:rsidRPr="00907748">
              <w:rPr>
                <w:sz w:val="15"/>
                <w:szCs w:val="15"/>
              </w:rPr>
              <w:t>1220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AF0B28" w14:textId="77777777" w:rsidR="006259EB" w:rsidRPr="009675B4" w:rsidRDefault="006259E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4BCB03" w14:textId="77777777" w:rsidR="006259EB" w:rsidRPr="009675B4" w:rsidRDefault="006259E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7DE86" w14:textId="77777777" w:rsidR="006259EB" w:rsidRPr="009675B4" w:rsidRDefault="006259E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E08980" w14:textId="77777777" w:rsidR="006259EB" w:rsidRPr="009675B4" w:rsidRDefault="006259E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07F700" w14:textId="77777777" w:rsidR="006259EB" w:rsidRPr="009675B4" w:rsidRDefault="006259EB" w:rsidP="00043645">
            <w:pPr>
              <w:rPr>
                <w:szCs w:val="20"/>
              </w:rPr>
            </w:pPr>
          </w:p>
        </w:tc>
      </w:tr>
      <w:tr w:rsidR="00383AE1" w:rsidRPr="00472C5F" w14:paraId="64EE4DFF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67DC43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79D114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Nieuw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Medicatie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56C4D5" w14:textId="77777777" w:rsidR="00383AE1" w:rsidRPr="006A44B9" w:rsidRDefault="006259E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C9EDAE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AFFEEE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D3DEAD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129A78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CBEBD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0C093B87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331ADC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A40FD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Nieuw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Opmerking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C064D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4A6A06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D24EE8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9F552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518DD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7BA76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4B086F07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D6AC8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65219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Stollingstijd invoeren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861F2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D26B17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631398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37792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3F1592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2B73DC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2B167BE3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982A8C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A50FE1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Voorstel genereren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5F0E77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BAE271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8DE283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7B725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9F482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618EA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4578596B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B73C2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B4871C" w14:textId="77777777" w:rsidR="00383AE1" w:rsidRDefault="00383AE1" w:rsidP="00043645">
            <w:pPr>
              <w:rPr>
                <w:szCs w:val="20"/>
              </w:rPr>
            </w:pPr>
            <w:proofErr w:type="gramStart"/>
            <w:r>
              <w:rPr>
                <w:szCs w:val="20"/>
              </w:rPr>
              <w:t>INR grafiek</w:t>
            </w:r>
            <w:proofErr w:type="gram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00867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3F18FC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E2C8D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EFEF1E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B54032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6C8008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51638288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0B45A6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7BBABD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Bijzonderheden </w:t>
            </w:r>
            <w:proofErr w:type="spellStart"/>
            <w:r>
              <w:rPr>
                <w:szCs w:val="20"/>
              </w:rPr>
              <w:t>Tropaz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B79871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5FC7DE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837EEC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A8E419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36E0B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E18977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03BD5988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936F40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1FCDE8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Verbruikte strips </w:t>
            </w:r>
            <w:proofErr w:type="spellStart"/>
            <w:r>
              <w:rPr>
                <w:szCs w:val="20"/>
              </w:rPr>
              <w:t>Tropaz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B073D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9040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C16D5A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8CE665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6F7C38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FD4DC7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9DB889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0A991D34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207054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209A8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Vrijgave digitale 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91BEA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2069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0CE73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AD137B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D11959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61FA3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B85B73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70F40D09" w14:textId="77777777" w:rsidTr="00383AE1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01FFE0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C1FFC0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E-mailen 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D5E9C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1025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37C3D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E1E37D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E0F625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4FCB14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E6561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78D62E9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A4F818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CEAB3B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BA93C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E8427A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4B40CD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01C354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AF329B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5038D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07FC987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C6FBAD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B1EFFE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Kalender supplement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50BC70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59F460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00B8A0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7C357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DCC21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1CDAA3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3429C5F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714993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203F0F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Dossier laatste behandelperiode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FCDD6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28503E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9B0CEB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B398C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B8B76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52022A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103988A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9D9F14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EC9B21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Dossier totale historie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082B29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CAC7F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24D7E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3ADF3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34E837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BD74E0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49EF00D7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3B0E09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9633AF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Etiket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96DD5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075320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0CEF29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FA72C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D346E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D113BD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61B2F6B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0275F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35D9A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Etiket met monsternummer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5A9A9C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1085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EA3F51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BEEF4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5AC91B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1C8B4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DD8E90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5CA1CD9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B094FE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09010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Brief genereren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B3B412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0FCC91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2788BA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B52E4C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DF492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5C7283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69A99BE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967C2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E5D02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Documenten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730645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C4584F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7CC755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F7F2A8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24C45E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DF981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5837E97E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F0F84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2F492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Extern archief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D7906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D8E247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6D8473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7F14A1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7510E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D8DDB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455E7AF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565EE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44F87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Query sets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0BAF75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4200-4299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56E4EF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997EF6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A890E9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CC29E9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70C5BC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  <w:tr w:rsidR="00383AE1" w:rsidRPr="00472C5F" w14:paraId="369B4D4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A01C03" w14:textId="77777777" w:rsidR="00383AE1" w:rsidRPr="00472C5F" w:rsidRDefault="00383AE1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5F8778" w14:textId="77777777" w:rsidR="00383AE1" w:rsidRDefault="00383AE1" w:rsidP="00043645">
            <w:pPr>
              <w:rPr>
                <w:szCs w:val="20"/>
              </w:rPr>
            </w:pPr>
            <w:r>
              <w:rPr>
                <w:szCs w:val="20"/>
              </w:rPr>
              <w:t>Query menu-items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DCBB0A" w14:textId="77777777" w:rsidR="00383AE1" w:rsidRPr="006A44B9" w:rsidRDefault="00716211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07487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834FA9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93E075" w14:textId="77777777" w:rsidR="00383AE1" w:rsidRPr="009675B4" w:rsidRDefault="00383AE1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16CF15" w14:textId="77777777" w:rsidR="00383AE1" w:rsidRPr="009675B4" w:rsidRDefault="00383AE1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1325BA" w14:textId="77777777" w:rsidR="00383AE1" w:rsidRPr="009675B4" w:rsidRDefault="00383AE1" w:rsidP="00043645">
            <w:pPr>
              <w:rPr>
                <w:szCs w:val="20"/>
              </w:rPr>
            </w:pPr>
          </w:p>
        </w:tc>
      </w:tr>
    </w:tbl>
    <w:p w14:paraId="7EEF73AD" w14:textId="77777777" w:rsidR="00A0125E" w:rsidRDefault="00A0125E" w:rsidP="00A0125E">
      <w:pPr>
        <w:pStyle w:val="Heading2"/>
      </w:pPr>
      <w:bookmarkStart w:id="8" w:name="_Toc101707512"/>
      <w:r>
        <w:t xml:space="preserve">Menu </w:t>
      </w:r>
      <w:proofErr w:type="spellStart"/>
      <w:r>
        <w:t>Dagproduktie</w:t>
      </w:r>
      <w:bookmarkEnd w:id="8"/>
      <w:proofErr w:type="spellEnd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8C72D6" w:rsidRPr="00472C5F" w14:paraId="2411E67F" w14:textId="77777777" w:rsidTr="008C72D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335B579" w14:textId="77777777" w:rsidR="008C72D6" w:rsidRPr="00472C5F" w:rsidRDefault="008C72D6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7E7FC615" w14:textId="77777777" w:rsidR="008C72D6" w:rsidRPr="00472C5F" w:rsidRDefault="008C72D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06DF1FC0" w14:textId="77777777" w:rsidR="008C72D6" w:rsidRPr="00472C5F" w:rsidRDefault="008C72D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38D1AFA3" w14:textId="77777777" w:rsidR="008C72D6" w:rsidRPr="00472C5F" w:rsidRDefault="008C72D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5F4BE478" w14:textId="77777777" w:rsidR="008C72D6" w:rsidRPr="00472C5F" w:rsidRDefault="008C72D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D88AAC7" w14:textId="77777777" w:rsidR="008C72D6" w:rsidRPr="00472C5F" w:rsidRDefault="008C72D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F0C96AA" w14:textId="77777777" w:rsidR="008C72D6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0FCFA0F" w14:textId="77777777" w:rsidR="008C72D6" w:rsidRPr="00472C5F" w:rsidRDefault="008C72D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A0125E" w:rsidRPr="00472C5F" w14:paraId="4F3772F9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DC44FD4" w14:textId="77777777" w:rsidR="00A0125E" w:rsidRPr="00472C5F" w:rsidRDefault="00A0125E" w:rsidP="00043645">
            <w:pPr>
              <w:rPr>
                <w:szCs w:val="20"/>
                <w:highlight w:val="lightGray"/>
              </w:rPr>
            </w:pPr>
          </w:p>
        </w:tc>
      </w:tr>
      <w:tr w:rsidR="008C72D6" w:rsidRPr="00472C5F" w14:paraId="49E35EBE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429712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A5480" w14:textId="77777777" w:rsidR="008C72D6" w:rsidRPr="009675B4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Stollingstijden importeren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Automaat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786681" w14:textId="77777777" w:rsidR="008C72D6" w:rsidRPr="006A44B9" w:rsidRDefault="00AD795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011897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91567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56BAE6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D0963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6DC9CB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6F4AABCD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B66B60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21F3D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Stollingstijden importeren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Extern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52713" w14:textId="77777777" w:rsidR="008C72D6" w:rsidRPr="006A44B9" w:rsidRDefault="00AD795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A8DB6C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677B5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5B1A72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124A07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EB460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564A063D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DCB04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520F87" w14:textId="77777777" w:rsidR="008C72D6" w:rsidRPr="00907748" w:rsidRDefault="008C72D6" w:rsidP="00043645">
            <w:pPr>
              <w:rPr>
                <w:szCs w:val="20"/>
              </w:rPr>
            </w:pPr>
            <w:r w:rsidRPr="00907748">
              <w:rPr>
                <w:szCs w:val="20"/>
              </w:rPr>
              <w:t xml:space="preserve">Stollingstijden importeren </w:t>
            </w:r>
            <w:r w:rsidRPr="00907748">
              <w:rPr>
                <w:szCs w:val="20"/>
              </w:rPr>
              <w:sym w:font="Symbol" w:char="F0AE"/>
            </w:r>
            <w:r w:rsidRPr="00907748">
              <w:rPr>
                <w:szCs w:val="20"/>
              </w:rPr>
              <w:t xml:space="preserve"> </w:t>
            </w:r>
            <w:proofErr w:type="spellStart"/>
            <w:r w:rsidRPr="00907748">
              <w:rPr>
                <w:szCs w:val="20"/>
              </w:rPr>
              <w:t>Tropaz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2A74ED" w14:textId="77777777" w:rsidR="008C72D6" w:rsidRPr="006A44B9" w:rsidRDefault="00AD795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2017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D47B7E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9270FB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052FB7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0453DA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1199E6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AD795B" w:rsidRPr="00472C5F" w14:paraId="5E26C259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E2B66" w14:textId="77777777" w:rsidR="00AD795B" w:rsidRPr="00472C5F" w:rsidRDefault="00AD79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33CEB6" w14:textId="77777777" w:rsidR="00AD795B" w:rsidRPr="00907748" w:rsidRDefault="00AD795B" w:rsidP="00043645">
            <w:pPr>
              <w:rPr>
                <w:szCs w:val="20"/>
              </w:rPr>
            </w:pPr>
            <w:r w:rsidRPr="00907748">
              <w:rPr>
                <w:szCs w:val="20"/>
              </w:rPr>
              <w:t>Voorstellen genereren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DC9E6" w14:textId="77777777" w:rsidR="00AD795B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755B8" w14:textId="77777777" w:rsidR="00AD795B" w:rsidRPr="009675B4" w:rsidRDefault="00AD79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05387" w14:textId="77777777" w:rsidR="00AD795B" w:rsidRPr="009675B4" w:rsidRDefault="00AD79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C13A29" w14:textId="77777777" w:rsidR="00AD795B" w:rsidRPr="009675B4" w:rsidRDefault="00AD79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E101BF" w14:textId="77777777" w:rsidR="00AD795B" w:rsidRPr="009675B4" w:rsidRDefault="00AD79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0CE7D5" w14:textId="77777777" w:rsidR="00AD795B" w:rsidRPr="009675B4" w:rsidRDefault="00AD795B" w:rsidP="00043645">
            <w:pPr>
              <w:rPr>
                <w:szCs w:val="20"/>
              </w:rPr>
            </w:pPr>
          </w:p>
        </w:tc>
      </w:tr>
      <w:tr w:rsidR="008C72D6" w:rsidRPr="00472C5F" w14:paraId="39D2EB12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FAC6B9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65A63" w14:textId="77777777" w:rsidR="008C72D6" w:rsidRPr="00907748" w:rsidRDefault="008C72D6" w:rsidP="00043645">
            <w:pPr>
              <w:rPr>
                <w:szCs w:val="20"/>
              </w:rPr>
            </w:pPr>
            <w:r w:rsidRPr="00907748">
              <w:rPr>
                <w:szCs w:val="20"/>
              </w:rPr>
              <w:t>Accepteren goedstroom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E63DC3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C4BB7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517835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D6318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4F6165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5812B7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DB58EA" w:rsidRPr="00472C5F" w14:paraId="7D0ED57D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68DF3" w14:textId="77777777" w:rsidR="00DB58EA" w:rsidRPr="00472C5F" w:rsidRDefault="00DB58EA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6099E4" w14:textId="73B0208C" w:rsidR="00DB58EA" w:rsidRPr="00907748" w:rsidRDefault="00DB58EA" w:rsidP="00043645">
            <w:pPr>
              <w:rPr>
                <w:szCs w:val="20"/>
              </w:rPr>
            </w:pPr>
            <w:r>
              <w:rPr>
                <w:szCs w:val="20"/>
              </w:rPr>
              <w:t>Batchinvoer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FC87FC" w14:textId="5630C2D3" w:rsidR="00DB58EA" w:rsidRDefault="000944C9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F9A551" w14:textId="77777777" w:rsidR="00DB58EA" w:rsidRPr="009675B4" w:rsidRDefault="00DB58EA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47D4F0" w14:textId="77777777" w:rsidR="00DB58EA" w:rsidRPr="009675B4" w:rsidRDefault="00DB58EA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C0E417" w14:textId="77777777" w:rsidR="00DB58EA" w:rsidRPr="009675B4" w:rsidRDefault="00DB58EA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B0539" w14:textId="77777777" w:rsidR="00DB58EA" w:rsidRPr="009675B4" w:rsidRDefault="00DB58EA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41E65" w14:textId="77777777" w:rsidR="00DB58EA" w:rsidRPr="009675B4" w:rsidRDefault="00DB58EA" w:rsidP="00043645">
            <w:pPr>
              <w:rPr>
                <w:szCs w:val="20"/>
              </w:rPr>
            </w:pPr>
          </w:p>
        </w:tc>
      </w:tr>
      <w:tr w:rsidR="008C72D6" w:rsidRPr="00472C5F" w14:paraId="007262C0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90DD4A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86523A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Kalenders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Afdrukken kalenders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0D35BD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3761E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672A4C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CE97CD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2666B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3FF3A3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46A32E82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430B82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1D5711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Kalenders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Exporteren </w:t>
            </w:r>
            <w:proofErr w:type="spellStart"/>
            <w:r>
              <w:rPr>
                <w:szCs w:val="20"/>
              </w:rPr>
              <w:t>Paragon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1E824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2065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537310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1F950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65D5C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E87074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2F10C5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18F2F3BC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BFC00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F96D9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Kalenders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Vrijgeven digitale kalenders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8AA645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2069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19A20D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6A8AD7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5D23D5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49864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C71164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61E89E8D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7D34EF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49329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Kalenders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E-mail kalenders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E59AC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2068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2E3CA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99A116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C5A7A0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BC8EC5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BE2043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67D5567B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177CDC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1DE482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proofErr w:type="spellStart"/>
            <w:r>
              <w:rPr>
                <w:szCs w:val="20"/>
              </w:rPr>
              <w:t>dagproduktielijsten</w:t>
            </w:r>
            <w:proofErr w:type="spellEnd"/>
            <w:r>
              <w:rPr>
                <w:szCs w:val="20"/>
              </w:rPr>
              <w:t xml:space="preserve">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Bellijst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D407E0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3EDC24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901AA8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5B871C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AFC1C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6AE31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3995B717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38DDD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647AD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proofErr w:type="spellStart"/>
            <w:r>
              <w:rPr>
                <w:szCs w:val="20"/>
              </w:rPr>
              <w:t>dagproduktielijsten</w:t>
            </w:r>
            <w:proofErr w:type="spellEnd"/>
            <w:r>
              <w:rPr>
                <w:szCs w:val="20"/>
              </w:rPr>
              <w:t xml:space="preserve">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</w:t>
            </w:r>
            <w:proofErr w:type="spellStart"/>
            <w:r>
              <w:rPr>
                <w:szCs w:val="20"/>
              </w:rPr>
              <w:t>Trop</w:t>
            </w:r>
            <w:proofErr w:type="spellEnd"/>
            <w:r>
              <w:rPr>
                <w:szCs w:val="20"/>
              </w:rPr>
              <w:t xml:space="preserve"> 15 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8A35F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E04016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077E43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8383F8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A7A57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42CC1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0866F7C2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9DB211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C4FF4F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proofErr w:type="spellStart"/>
            <w:r>
              <w:rPr>
                <w:szCs w:val="20"/>
              </w:rPr>
              <w:t>dagproduktielijsten</w:t>
            </w:r>
            <w:proofErr w:type="spellEnd"/>
            <w:r>
              <w:rPr>
                <w:szCs w:val="20"/>
              </w:rPr>
              <w:t xml:space="preserve">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Div 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337F6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6D666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BCE75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0C62AD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327092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157645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2AF48D0F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3B73E9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DAB8D2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Afdrukken </w:t>
            </w:r>
            <w:proofErr w:type="spellStart"/>
            <w:r>
              <w:rPr>
                <w:szCs w:val="20"/>
              </w:rPr>
              <w:t>dagproduktielijsten</w:t>
            </w:r>
            <w:proofErr w:type="spellEnd"/>
            <w:r>
              <w:rPr>
                <w:szCs w:val="20"/>
              </w:rPr>
              <w:t xml:space="preserve"> </w:t>
            </w:r>
            <w:r>
              <w:rPr>
                <w:szCs w:val="20"/>
              </w:rPr>
              <w:sym w:font="Symbol" w:char="F0AE"/>
            </w:r>
            <w:r>
              <w:rPr>
                <w:szCs w:val="20"/>
              </w:rPr>
              <w:t xml:space="preserve"> </w:t>
            </w:r>
            <w:proofErr w:type="spellStart"/>
            <w:r>
              <w:rPr>
                <w:szCs w:val="20"/>
              </w:rPr>
              <w:t>Dagstatistiek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0F77A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2095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52DD17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F85FB1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7C0D2D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124532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F584CE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  <w:tr w:rsidR="008C72D6" w:rsidRPr="00472C5F" w14:paraId="169B88CE" w14:textId="77777777" w:rsidTr="008C72D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D43119" w14:textId="77777777" w:rsidR="008C72D6" w:rsidRPr="00472C5F" w:rsidRDefault="008C72D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C4BD9" w14:textId="77777777" w:rsidR="008C72D6" w:rsidRDefault="008C72D6" w:rsidP="00043645">
            <w:pPr>
              <w:rPr>
                <w:szCs w:val="20"/>
              </w:rPr>
            </w:pPr>
            <w:r>
              <w:rPr>
                <w:szCs w:val="20"/>
              </w:rPr>
              <w:t>Voortgang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A68D6A" w14:textId="77777777" w:rsidR="008C72D6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8BF439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50AF2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21B065" w14:textId="77777777" w:rsidR="008C72D6" w:rsidRPr="009675B4" w:rsidRDefault="008C72D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8DB4D" w14:textId="77777777" w:rsidR="008C72D6" w:rsidRPr="009675B4" w:rsidRDefault="008C72D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1CCD3" w14:textId="77777777" w:rsidR="008C72D6" w:rsidRPr="009675B4" w:rsidRDefault="008C72D6" w:rsidP="00043645">
            <w:pPr>
              <w:rPr>
                <w:szCs w:val="20"/>
              </w:rPr>
            </w:pPr>
          </w:p>
        </w:tc>
      </w:tr>
    </w:tbl>
    <w:p w14:paraId="67DC0B9E" w14:textId="77777777" w:rsidR="00A0125E" w:rsidRDefault="00A0125E" w:rsidP="00A0125E">
      <w:pPr>
        <w:rPr>
          <w:szCs w:val="20"/>
        </w:rPr>
      </w:pPr>
      <w:r>
        <w:rPr>
          <w:szCs w:val="20"/>
        </w:rPr>
        <w:tab/>
      </w:r>
    </w:p>
    <w:p w14:paraId="7FB6A2DB" w14:textId="77777777" w:rsidR="002776D6" w:rsidRDefault="002776D6" w:rsidP="002776D6">
      <w:pPr>
        <w:pStyle w:val="Heading2"/>
      </w:pPr>
      <w:bookmarkStart w:id="9" w:name="_Toc101707513"/>
      <w:r>
        <w:t>Menu Rapportage</w:t>
      </w:r>
      <w:bookmarkEnd w:id="9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5A4852" w:rsidRPr="00472C5F" w14:paraId="7351F5CE" w14:textId="77777777" w:rsidTr="005A4852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C92B26F" w14:textId="77777777" w:rsidR="005A4852" w:rsidRPr="00472C5F" w:rsidRDefault="005A4852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2D3FE00" w14:textId="77777777" w:rsidR="005A4852" w:rsidRPr="00472C5F" w:rsidRDefault="005A485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9C4303F" w14:textId="77777777" w:rsidR="005A4852" w:rsidRPr="00472C5F" w:rsidRDefault="005A485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67BD074" w14:textId="77777777" w:rsidR="005A4852" w:rsidRPr="00472C5F" w:rsidRDefault="005A485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6F8DDBC" w14:textId="77777777" w:rsidR="005A4852" w:rsidRPr="00472C5F" w:rsidRDefault="005A485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5F6F34" w14:textId="77777777" w:rsidR="005A4852" w:rsidRPr="00472C5F" w:rsidRDefault="005A485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C3A0C0A" w14:textId="77777777" w:rsidR="005A4852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9EC8FB6" w14:textId="77777777" w:rsidR="005A4852" w:rsidRPr="00472C5F" w:rsidRDefault="005A4852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2776D6" w:rsidRPr="00472C5F" w14:paraId="561068D8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A4FE4FC" w14:textId="77777777" w:rsidR="002776D6" w:rsidRPr="00472C5F" w:rsidRDefault="002776D6" w:rsidP="00043645">
            <w:pPr>
              <w:rPr>
                <w:szCs w:val="20"/>
                <w:highlight w:val="lightGray"/>
              </w:rPr>
            </w:pPr>
          </w:p>
        </w:tc>
      </w:tr>
      <w:tr w:rsidR="005A4852" w:rsidRPr="00472C5F" w14:paraId="0B85C901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930361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F58311" w14:textId="77777777" w:rsidR="005A4852" w:rsidRPr="009675B4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Werklijst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B2136A" w14:textId="77777777" w:rsidR="005A4852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9FCD9C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F9624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FACF5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B1098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845AD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0AD09870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CE5F6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8EC37E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Patiëntdossier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EE8A4C" w14:textId="77777777" w:rsidR="005A4852" w:rsidRPr="006A44B9" w:rsidRDefault="009D7565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C5111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EA948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0FA29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79C9EB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43F9BD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73806A85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4ACD1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16CD9B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Rapportage huisarts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DA7A91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9CDC8D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C5D8D4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1BFB0E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7B3135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1BB876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6E495454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83607C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94BBD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Rapportage verwijzer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7B7192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3042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C0B4B2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0F584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7B586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BB715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EBA5ED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3BA80AD5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35158D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887F97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Patiënt etiketten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9394A2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9B6FC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DBADD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68301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CAB96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F5476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45CF2372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470A9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52D0B8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Laatkomerslijst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1E0E10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0E7952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50FBDC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ADBD2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2FEA46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3B30E2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29C6924B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FA1FC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4604A8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Stopbrieven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D7F23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3674F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4F3CCE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C9576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5E95A0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9EF915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45FBF860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E6FDDE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A61772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Gestopte patiënten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DE5C89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3082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90D1BA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CAC43A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D6E86B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9F3ABF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9D7E1D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0D3A9EB1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744C8B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A9703F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Administratieve mutaties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44158D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3084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B9504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90AFA4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AF03B7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2E54DA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7A1313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6558EDD3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E6972A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41D5D6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Bezetting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B559B1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3086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ECB2C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511BB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85F5FF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3B00EB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9F0392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2CC654DE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A8A62D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BBCC1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Patiëntpopulatie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84F8A1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3088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42FB07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A4FA69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2750D4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54C82E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906D84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4E94873D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B2A269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0D8737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Query sets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090022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4400-4499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6BFD7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0A6A61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9FEBD2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26B64D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C67BC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  <w:tr w:rsidR="005A4852" w:rsidRPr="00472C5F" w14:paraId="3489C69C" w14:textId="77777777" w:rsidTr="005A4852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51763" w14:textId="77777777" w:rsidR="005A4852" w:rsidRPr="00472C5F" w:rsidRDefault="005A4852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EFDD7" w14:textId="77777777" w:rsidR="005A4852" w:rsidRDefault="005A4852" w:rsidP="00043645">
            <w:pPr>
              <w:rPr>
                <w:szCs w:val="20"/>
              </w:rPr>
            </w:pPr>
            <w:r>
              <w:rPr>
                <w:szCs w:val="20"/>
              </w:rPr>
              <w:t>Query menu-items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CD08E1" w14:textId="77777777" w:rsidR="005A4852" w:rsidRPr="006A44B9" w:rsidRDefault="00B4067B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DA8F88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C12E8B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3780C" w14:textId="77777777" w:rsidR="005A4852" w:rsidRPr="009675B4" w:rsidRDefault="005A4852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C106E7" w14:textId="77777777" w:rsidR="005A4852" w:rsidRPr="009675B4" w:rsidRDefault="005A4852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329BA4" w14:textId="77777777" w:rsidR="005A4852" w:rsidRPr="009675B4" w:rsidRDefault="005A4852" w:rsidP="00043645">
            <w:pPr>
              <w:rPr>
                <w:szCs w:val="20"/>
              </w:rPr>
            </w:pPr>
          </w:p>
        </w:tc>
      </w:tr>
    </w:tbl>
    <w:p w14:paraId="249514F5" w14:textId="77777777" w:rsidR="002776D6" w:rsidRDefault="002776D6" w:rsidP="002776D6">
      <w:pPr>
        <w:pStyle w:val="Heading2"/>
      </w:pPr>
      <w:bookmarkStart w:id="10" w:name="_Toc101707514"/>
      <w:r>
        <w:t xml:space="preserve">Menu </w:t>
      </w:r>
      <w:proofErr w:type="spellStart"/>
      <w:r>
        <w:t>Tropaz</w:t>
      </w:r>
      <w:bookmarkEnd w:id="10"/>
      <w:proofErr w:type="spellEnd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5D3198" w:rsidRPr="00472C5F" w14:paraId="56CA6C8F" w14:textId="77777777" w:rsidTr="005D3198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651BD05" w14:textId="77777777" w:rsidR="005D3198" w:rsidRPr="00472C5F" w:rsidRDefault="005D3198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08CD1D45" w14:textId="77777777" w:rsidR="005D3198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3FE8993D" w14:textId="77777777" w:rsidR="005D3198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594B8357" w14:textId="77777777" w:rsidR="005D3198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6" w:space="0" w:color="auto"/>
            </w:tcBorders>
            <w:shd w:val="clear" w:color="auto" w:fill="000000"/>
            <w:vAlign w:val="center"/>
          </w:tcPr>
          <w:p w14:paraId="40FA73B4" w14:textId="77777777" w:rsidR="005D3198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33584B9" w14:textId="77777777" w:rsidR="005D3198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731A03A" w14:textId="77777777" w:rsidR="005D3198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5DC7D93" w14:textId="77777777" w:rsidR="005D3198" w:rsidRPr="00472C5F" w:rsidRDefault="005D3198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2776D6" w:rsidRPr="00472C5F" w14:paraId="37B40F7A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EB382F7" w14:textId="77777777" w:rsidR="002776D6" w:rsidRPr="00472C5F" w:rsidRDefault="002776D6" w:rsidP="00043645">
            <w:pPr>
              <w:rPr>
                <w:szCs w:val="20"/>
                <w:highlight w:val="lightGray"/>
              </w:rPr>
            </w:pPr>
          </w:p>
        </w:tc>
      </w:tr>
      <w:tr w:rsidR="005D3198" w:rsidRPr="00472C5F" w14:paraId="5A546A8D" w14:textId="77777777" w:rsidTr="005D319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C29BAE" w14:textId="77777777" w:rsidR="005D3198" w:rsidRPr="00472C5F" w:rsidRDefault="005D3198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B2C50" w14:textId="77777777" w:rsidR="005D3198" w:rsidRPr="009675B4" w:rsidRDefault="005D3198" w:rsidP="00043645">
            <w:pPr>
              <w:rPr>
                <w:szCs w:val="20"/>
              </w:rPr>
            </w:pPr>
            <w:r>
              <w:rPr>
                <w:szCs w:val="20"/>
              </w:rPr>
              <w:t>Laatkomers controleafspraak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FEB8F" w14:textId="77777777" w:rsidR="005D3198" w:rsidRPr="006A44B9" w:rsidRDefault="00AF1AF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9500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C6F0B" w14:textId="77777777" w:rsidR="005D3198" w:rsidRPr="009675B4" w:rsidRDefault="005D3198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CC546" w14:textId="77777777" w:rsidR="005D3198" w:rsidRPr="009675B4" w:rsidRDefault="005D3198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8F336" w14:textId="77777777" w:rsidR="005D3198" w:rsidRPr="009675B4" w:rsidRDefault="005D3198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71DDC" w14:textId="77777777" w:rsidR="005D3198" w:rsidRPr="009675B4" w:rsidRDefault="005D3198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14016" w14:textId="77777777" w:rsidR="005D3198" w:rsidRPr="009675B4" w:rsidRDefault="005D3198" w:rsidP="00043645">
            <w:pPr>
              <w:rPr>
                <w:szCs w:val="20"/>
              </w:rPr>
            </w:pPr>
          </w:p>
        </w:tc>
      </w:tr>
      <w:tr w:rsidR="005D3198" w:rsidRPr="00472C5F" w14:paraId="4CEFC2A2" w14:textId="77777777" w:rsidTr="005D319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88915D" w14:textId="77777777" w:rsidR="005D3198" w:rsidRPr="00472C5F" w:rsidRDefault="005D3198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D9D70" w14:textId="77777777" w:rsidR="005D3198" w:rsidRDefault="005D3198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Uitgegeven </w:t>
            </w:r>
            <w:proofErr w:type="spellStart"/>
            <w:r>
              <w:rPr>
                <w:szCs w:val="20"/>
              </w:rPr>
              <w:t>zelfmeetstrips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CDA6E2" w14:textId="77777777" w:rsidR="005D3198" w:rsidRPr="006A44B9" w:rsidRDefault="00AF1AF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87F3BD" w14:textId="77777777" w:rsidR="005D3198" w:rsidRPr="009675B4" w:rsidRDefault="005D3198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9E3FA5" w14:textId="77777777" w:rsidR="005D3198" w:rsidRPr="009675B4" w:rsidRDefault="005D3198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FCA0AA" w14:textId="77777777" w:rsidR="005D3198" w:rsidRPr="009675B4" w:rsidRDefault="005D3198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C802F" w14:textId="77777777" w:rsidR="005D3198" w:rsidRPr="009675B4" w:rsidRDefault="005D3198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E7087" w14:textId="77777777" w:rsidR="005D3198" w:rsidRPr="009675B4" w:rsidRDefault="005D3198" w:rsidP="00043645">
            <w:pPr>
              <w:rPr>
                <w:szCs w:val="20"/>
              </w:rPr>
            </w:pPr>
          </w:p>
        </w:tc>
      </w:tr>
      <w:tr w:rsidR="00EA73B3" w:rsidRPr="00472C5F" w14:paraId="33EA9C18" w14:textId="77777777" w:rsidTr="005D3198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701D99" w14:textId="77777777" w:rsidR="00EA73B3" w:rsidRPr="00472C5F" w:rsidRDefault="00EA73B3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C1EE4" w14:textId="4E1359A4" w:rsidR="00EA73B3" w:rsidRDefault="00EA73B3" w:rsidP="00043645">
            <w:pPr>
              <w:rPr>
                <w:szCs w:val="20"/>
              </w:rPr>
            </w:pPr>
            <w:r>
              <w:rPr>
                <w:szCs w:val="20"/>
              </w:rPr>
              <w:t>Uitgegeven zelfmeetapparaten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A0664" w14:textId="5762BEF8" w:rsidR="00EA73B3" w:rsidRDefault="00EA73B3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403F2" w14:textId="77777777" w:rsidR="00EA73B3" w:rsidRPr="009675B4" w:rsidRDefault="00EA73B3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D817AF" w14:textId="77777777" w:rsidR="00EA73B3" w:rsidRPr="009675B4" w:rsidRDefault="00EA73B3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1153F7" w14:textId="77777777" w:rsidR="00EA73B3" w:rsidRPr="009675B4" w:rsidRDefault="00EA73B3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CEF7D4" w14:textId="77777777" w:rsidR="00EA73B3" w:rsidRPr="009675B4" w:rsidRDefault="00EA73B3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67CB3" w14:textId="77777777" w:rsidR="00EA73B3" w:rsidRPr="009675B4" w:rsidRDefault="00EA73B3" w:rsidP="00043645">
            <w:pPr>
              <w:rPr>
                <w:szCs w:val="20"/>
              </w:rPr>
            </w:pPr>
          </w:p>
        </w:tc>
      </w:tr>
    </w:tbl>
    <w:p w14:paraId="250AA7A8" w14:textId="77777777" w:rsidR="002776D6" w:rsidRDefault="002776D6" w:rsidP="002776D6">
      <w:pPr>
        <w:pStyle w:val="Heading2"/>
      </w:pPr>
      <w:bookmarkStart w:id="11" w:name="_Toc101707515"/>
      <w:r>
        <w:t>Menu Beeld</w:t>
      </w:r>
      <w:bookmarkEnd w:id="11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F9265B" w:rsidRPr="00472C5F" w14:paraId="3B98D700" w14:textId="77777777" w:rsidTr="00F9265B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CE939A" w14:textId="77777777" w:rsidR="00F9265B" w:rsidRPr="00472C5F" w:rsidRDefault="00F9265B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013DEF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EB1BC22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38B5B09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305DAE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E86CE40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4A358C6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9917095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2776D6" w:rsidRPr="00472C5F" w14:paraId="612E74C2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717CF0CA" w14:textId="77777777" w:rsidR="002776D6" w:rsidRPr="00472C5F" w:rsidRDefault="002776D6" w:rsidP="00043645">
            <w:pPr>
              <w:rPr>
                <w:szCs w:val="20"/>
                <w:highlight w:val="lightGray"/>
              </w:rPr>
            </w:pPr>
          </w:p>
        </w:tc>
      </w:tr>
      <w:tr w:rsidR="00F9265B" w:rsidRPr="00472C5F" w14:paraId="3A91724E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22E96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0210D9" w14:textId="77777777" w:rsidR="00F9265B" w:rsidRPr="009675B4" w:rsidRDefault="00F9265B" w:rsidP="00043645">
            <w:pPr>
              <w:rPr>
                <w:szCs w:val="20"/>
              </w:rPr>
            </w:pPr>
            <w:r>
              <w:rPr>
                <w:szCs w:val="20"/>
              </w:rPr>
              <w:t>Trombosedienst dossier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4D454C" w14:textId="77777777" w:rsidR="00AF1AFD" w:rsidRDefault="00AF1AFD" w:rsidP="00AF1A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101 of 111 of</w:t>
            </w:r>
          </w:p>
          <w:p w14:paraId="6D686719" w14:textId="77777777" w:rsidR="00AF1AFD" w:rsidRDefault="00AF1AFD" w:rsidP="00AF1A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121 of 131 of</w:t>
            </w:r>
          </w:p>
          <w:p w14:paraId="594818E6" w14:textId="77777777" w:rsidR="00AF1AFD" w:rsidRDefault="00AF1AFD" w:rsidP="00AF1A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151 of 161 of</w:t>
            </w:r>
          </w:p>
          <w:p w14:paraId="3DF02245" w14:textId="77777777" w:rsidR="00AF1AFD" w:rsidRDefault="00AF1AFD" w:rsidP="00AF1A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171 of 181 of</w:t>
            </w:r>
          </w:p>
          <w:p w14:paraId="405F8E6D" w14:textId="77777777" w:rsidR="00AF1AFD" w:rsidRDefault="00AF1AFD" w:rsidP="00AF1A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lastRenderedPageBreak/>
              <w:t>191 of 201 of</w:t>
            </w:r>
          </w:p>
          <w:p w14:paraId="2CE7D1E0" w14:textId="77777777" w:rsidR="00AF1AFD" w:rsidRDefault="00AF1AFD" w:rsidP="00AF1A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210 of 261 of</w:t>
            </w:r>
          </w:p>
          <w:p w14:paraId="546B55E4" w14:textId="77777777" w:rsidR="00AF1AFD" w:rsidRDefault="00AF1AFD" w:rsidP="00AF1A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271 of 281 of</w:t>
            </w:r>
          </w:p>
          <w:p w14:paraId="34CAEBAA" w14:textId="77777777" w:rsidR="00F9265B" w:rsidRPr="006A44B9" w:rsidRDefault="00AF1AFD" w:rsidP="00AF1AF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291 of 301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BF9872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483664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B6029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4E9D4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0B10D4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F9265B" w:rsidRPr="00472C5F" w14:paraId="1BA5359A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DADEBE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A01901" w14:textId="77777777" w:rsidR="00F9265B" w:rsidRDefault="00F9265B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Trodex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C307A" w14:textId="77777777" w:rsidR="00F9265B" w:rsidRPr="006A44B9" w:rsidRDefault="00AF1AF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C8E8F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C606C6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FEB976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1DD46A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6A9364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F9265B" w:rsidRPr="00472C5F" w14:paraId="739759E5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06195B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078BAF" w14:textId="77777777" w:rsidR="00F9265B" w:rsidRDefault="00F9265B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Near-Patient</w:t>
            </w:r>
            <w:proofErr w:type="spellEnd"/>
            <w:r>
              <w:rPr>
                <w:szCs w:val="20"/>
              </w:rPr>
              <w:t xml:space="preserve"> </w:t>
            </w:r>
            <w:proofErr w:type="spellStart"/>
            <w:r>
              <w:rPr>
                <w:szCs w:val="20"/>
              </w:rPr>
              <w:t>Testing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660F7" w14:textId="77777777" w:rsidR="00F9265B" w:rsidRPr="006A44B9" w:rsidRDefault="00AF1AF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429389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22CFC4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895E08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E92BDB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426F6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F9265B" w:rsidRPr="00472C5F" w14:paraId="0DF52CC5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609EAE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B42FAF" w14:textId="77777777" w:rsidR="00F9265B" w:rsidRDefault="00F9265B" w:rsidP="00043645">
            <w:pPr>
              <w:rPr>
                <w:szCs w:val="20"/>
              </w:rPr>
            </w:pPr>
            <w:r>
              <w:rPr>
                <w:szCs w:val="20"/>
              </w:rPr>
              <w:t>Apotheek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962870" w14:textId="77777777" w:rsidR="00F9265B" w:rsidRPr="006A44B9" w:rsidRDefault="00AF1AF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A1EB0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982326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894126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950833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686B9D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</w:tbl>
    <w:p w14:paraId="11C34707" w14:textId="77777777" w:rsidR="002776D6" w:rsidRDefault="002776D6" w:rsidP="002776D6">
      <w:pPr>
        <w:pStyle w:val="Heading2"/>
      </w:pPr>
      <w:bookmarkStart w:id="12" w:name="_Toc101707516"/>
      <w:r>
        <w:t>Menu Beheer</w:t>
      </w:r>
      <w:bookmarkEnd w:id="12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F9265B" w:rsidRPr="00472C5F" w14:paraId="62B67525" w14:textId="77777777" w:rsidTr="00F9265B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B8899A2" w14:textId="77777777" w:rsidR="00F9265B" w:rsidRPr="00472C5F" w:rsidRDefault="00F9265B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27A9746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40A0D7C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B3F23E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260DDBB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9274B64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38409DB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B7AD7D2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2776D6" w:rsidRPr="00472C5F" w14:paraId="2DB49AD4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CB8EEFA" w14:textId="77777777" w:rsidR="002776D6" w:rsidRPr="00472C5F" w:rsidRDefault="002776D6" w:rsidP="00043645">
            <w:pPr>
              <w:rPr>
                <w:szCs w:val="20"/>
                <w:highlight w:val="lightGray"/>
              </w:rPr>
            </w:pPr>
          </w:p>
        </w:tc>
      </w:tr>
      <w:tr w:rsidR="00F9265B" w:rsidRPr="00472C5F" w14:paraId="0D146B15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47EBA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9E5287" w14:textId="77777777" w:rsidR="00F9265B" w:rsidRPr="009675B4" w:rsidRDefault="00F9265B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Unlock</w:t>
            </w:r>
            <w:proofErr w:type="spellEnd"/>
            <w:r>
              <w:rPr>
                <w:szCs w:val="20"/>
              </w:rPr>
              <w:t xml:space="preserve"> patiënten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0DE49" w14:textId="77777777" w:rsidR="00F9265B" w:rsidRPr="006A44B9" w:rsidRDefault="00AF1AF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900 of 901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C56D0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B1731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5A465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07841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D22CFC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F9265B" w:rsidRPr="00472C5F" w14:paraId="78F1F868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CCC8F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20722C" w14:textId="77777777" w:rsidR="00F9265B" w:rsidRDefault="00F9265B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Unlock</w:t>
            </w:r>
            <w:proofErr w:type="spellEnd"/>
            <w:r>
              <w:rPr>
                <w:szCs w:val="20"/>
              </w:rPr>
              <w:t xml:space="preserve"> functies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8F539" w14:textId="77777777" w:rsidR="00F9265B" w:rsidRPr="006A44B9" w:rsidRDefault="00AF1AF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910 of 911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473A2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4E538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5A673F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377D75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D4B35F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F9265B" w:rsidRPr="00472C5F" w14:paraId="628A941A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D3B71F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251E84" w14:textId="77777777" w:rsidR="00F9265B" w:rsidRDefault="00F9265B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Doseervak</w:t>
            </w:r>
            <w:proofErr w:type="spellEnd"/>
            <w:r>
              <w:rPr>
                <w:szCs w:val="20"/>
              </w:rPr>
              <w:t xml:space="preserve"> verplaatsen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108A56" w14:textId="77777777" w:rsidR="00F9265B" w:rsidRPr="006A44B9" w:rsidRDefault="00AF1AFD" w:rsidP="00F9265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980406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DF1A8A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0A2176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B2731F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F76280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</w:tbl>
    <w:p w14:paraId="79608DD9" w14:textId="77777777" w:rsidR="002776D6" w:rsidRPr="002776D6" w:rsidRDefault="002776D6" w:rsidP="002776D6"/>
    <w:p w14:paraId="082EA6F6" w14:textId="77777777" w:rsidR="002776D6" w:rsidRPr="00E6226A" w:rsidRDefault="002776D6" w:rsidP="00E6226A">
      <w:pPr>
        <w:pStyle w:val="Heading3"/>
        <w:tabs>
          <w:tab w:val="num" w:pos="709"/>
        </w:tabs>
      </w:pPr>
      <w:bookmarkStart w:id="13" w:name="_Toc101707517"/>
      <w:r w:rsidRPr="00E6226A">
        <w:t>Administratief</w:t>
      </w:r>
      <w:bookmarkEnd w:id="13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F9265B" w:rsidRPr="00472C5F" w14:paraId="3ECBA0AF" w14:textId="77777777" w:rsidTr="00F9265B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0C7D8DA" w14:textId="77777777" w:rsidR="00F9265B" w:rsidRPr="00472C5F" w:rsidRDefault="00F9265B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DD6E07D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76EE538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45C5119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4A013AC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C1F78B7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E66C60B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7C86B5D" w14:textId="77777777" w:rsidR="00F9265B" w:rsidRPr="00472C5F" w:rsidRDefault="00F9265B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2776D6" w:rsidRPr="00472C5F" w14:paraId="45723A17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4E02182" w14:textId="77777777" w:rsidR="002776D6" w:rsidRPr="00472C5F" w:rsidRDefault="002776D6" w:rsidP="00043645">
            <w:pPr>
              <w:rPr>
                <w:szCs w:val="20"/>
                <w:highlight w:val="lightGray"/>
              </w:rPr>
            </w:pPr>
          </w:p>
        </w:tc>
      </w:tr>
      <w:tr w:rsidR="00F9265B" w:rsidRPr="00472C5F" w14:paraId="07FE8741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B513B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D82C35" w14:textId="77777777" w:rsidR="00F9265B" w:rsidRPr="009675B4" w:rsidRDefault="00F9265B" w:rsidP="00043645">
            <w:pPr>
              <w:rPr>
                <w:szCs w:val="20"/>
              </w:rPr>
            </w:pPr>
            <w:r>
              <w:rPr>
                <w:szCs w:val="20"/>
              </w:rPr>
              <w:t>Algemeen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24DD0C" w14:textId="77777777" w:rsidR="00F9265B" w:rsidRPr="00AD587F" w:rsidRDefault="00240E0F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40EF7F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0C8AF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FAAA2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91C026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854D98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F9265B" w:rsidRPr="00472C5F" w14:paraId="194BFAAD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978395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9FC319" w14:textId="77777777" w:rsidR="00F9265B" w:rsidRDefault="00F9265B" w:rsidP="00043645">
            <w:pPr>
              <w:rPr>
                <w:szCs w:val="20"/>
              </w:rPr>
            </w:pPr>
            <w:r>
              <w:rPr>
                <w:szCs w:val="20"/>
              </w:rPr>
              <w:t>Algemeen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C52FF" w14:textId="77777777" w:rsidR="00F9265B" w:rsidRPr="00AD587F" w:rsidRDefault="00240E0F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8F453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1FF60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4EDCF2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7EE5EF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48009A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F9265B" w:rsidRPr="00472C5F" w14:paraId="04712998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DC7373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45C9E3" w14:textId="77777777" w:rsidR="00F9265B" w:rsidRDefault="00F9265B" w:rsidP="00043645">
            <w:pPr>
              <w:rPr>
                <w:szCs w:val="20"/>
              </w:rPr>
            </w:pPr>
            <w:r w:rsidRPr="0081580E">
              <w:rPr>
                <w:szCs w:val="20"/>
              </w:rPr>
              <w:t>Algemeen afspraak instellingen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5ECB67" w14:textId="77777777" w:rsidR="00F9265B" w:rsidRPr="00AD587F" w:rsidRDefault="00240E0F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E0243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99A7FE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CEAB71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93E4AB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B84D10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F9265B" w:rsidRPr="00472C5F" w14:paraId="06E67A89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556A57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DD2EF8" w14:textId="77777777" w:rsidR="00F9265B" w:rsidRDefault="00F9265B" w:rsidP="00043645">
            <w:pPr>
              <w:rPr>
                <w:szCs w:val="20"/>
              </w:rPr>
            </w:pPr>
            <w:r w:rsidRPr="0081580E">
              <w:rPr>
                <w:szCs w:val="20"/>
              </w:rPr>
              <w:t>Algemeen afspraak instellingen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5FD61B" w14:textId="77777777" w:rsidR="00F9265B" w:rsidRPr="00AD587F" w:rsidRDefault="00240E0F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A5A6DF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FF836B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16181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69690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2AE02B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F9265B" w:rsidRPr="00472C5F" w14:paraId="7E2437A5" w14:textId="77777777" w:rsidTr="00F9265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793FD" w14:textId="77777777" w:rsidR="00F9265B" w:rsidRPr="00472C5F" w:rsidRDefault="00F9265B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F52FEA" w14:textId="77777777" w:rsidR="00F9265B" w:rsidRDefault="00F9265B" w:rsidP="00043645">
            <w:pPr>
              <w:rPr>
                <w:szCs w:val="20"/>
              </w:rPr>
            </w:pPr>
            <w:r w:rsidRPr="0081580E">
              <w:rPr>
                <w:szCs w:val="20"/>
              </w:rPr>
              <w:t xml:space="preserve">Algemene dagen </w:t>
            </w:r>
            <w:proofErr w:type="spellStart"/>
            <w:r w:rsidRPr="0081580E">
              <w:rPr>
                <w:szCs w:val="20"/>
              </w:rPr>
              <w:t>afw</w:t>
            </w:r>
            <w:proofErr w:type="spellEnd"/>
            <w:r w:rsidRPr="0081580E">
              <w:rPr>
                <w:szCs w:val="20"/>
              </w:rPr>
              <w:t>. Cap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3C3080" w14:textId="77777777" w:rsidR="00F9265B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D6827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18F35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4FEBCC" w14:textId="77777777" w:rsidR="00F9265B" w:rsidRPr="009675B4" w:rsidRDefault="00F9265B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15E194" w14:textId="77777777" w:rsidR="00F9265B" w:rsidRPr="009675B4" w:rsidRDefault="00F9265B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7BB6E5" w14:textId="77777777" w:rsidR="00F9265B" w:rsidRPr="009675B4" w:rsidRDefault="00F9265B" w:rsidP="00043645">
            <w:pPr>
              <w:rPr>
                <w:szCs w:val="20"/>
              </w:rPr>
            </w:pPr>
          </w:p>
        </w:tc>
      </w:tr>
      <w:tr w:rsidR="00123839" w:rsidRPr="00472C5F" w14:paraId="1978C92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77A795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64D5AB" w14:textId="77777777" w:rsidR="00123839" w:rsidRDefault="00123839" w:rsidP="00043645">
            <w:pPr>
              <w:rPr>
                <w:szCs w:val="20"/>
              </w:rPr>
            </w:pPr>
            <w:r w:rsidRPr="0081580E">
              <w:rPr>
                <w:szCs w:val="20"/>
              </w:rPr>
              <w:t xml:space="preserve">Algemene dagen </w:t>
            </w:r>
            <w:proofErr w:type="spellStart"/>
            <w:r w:rsidRPr="0081580E">
              <w:rPr>
                <w:szCs w:val="20"/>
              </w:rPr>
              <w:t>afw</w:t>
            </w:r>
            <w:proofErr w:type="spellEnd"/>
            <w:r w:rsidRPr="0081580E">
              <w:rPr>
                <w:szCs w:val="20"/>
              </w:rPr>
              <w:t>. Cap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65F975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1FCC67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16F85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5034EE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B72B7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3CB1AC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6F31B49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C8F94A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1060DA" w14:textId="77777777" w:rsidR="00123839" w:rsidRDefault="00123839" w:rsidP="00043645">
            <w:pPr>
              <w:rPr>
                <w:szCs w:val="20"/>
              </w:rPr>
            </w:pPr>
            <w:r w:rsidRPr="0081580E">
              <w:rPr>
                <w:szCs w:val="20"/>
              </w:rPr>
              <w:t>Alternatieve patiëntnummers bron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60644A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41D3C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2630A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6E1AC0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05005C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EB7D46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128ADDC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97CE9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9ED41" w14:textId="77777777" w:rsidR="00123839" w:rsidRDefault="00123839" w:rsidP="00043645">
            <w:pPr>
              <w:rPr>
                <w:szCs w:val="20"/>
              </w:rPr>
            </w:pPr>
            <w:r w:rsidRPr="0081580E">
              <w:rPr>
                <w:szCs w:val="20"/>
              </w:rPr>
              <w:t>Alternatieve patiëntnummers bron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BFC510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F7A065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13B9F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E94969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B2045B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5DEE47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1475001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6A0549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59A8FF" w14:textId="77777777" w:rsidR="00123839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Andere systemen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B512A1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989C15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A89331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23962B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44C184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C0D340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1B88A01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922569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B214EB" w14:textId="77777777" w:rsidR="00123839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Andere systemen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96B2B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F10465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42843E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D7E111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E218E8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E22A96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111709F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71BBBD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C1C67" w14:textId="77777777" w:rsidR="00123839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Automatische berichten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1A4D9F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209B0F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E98789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15AA1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FE8D62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2B999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3C43477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6D580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9957E2" w14:textId="77777777" w:rsidR="00123839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Automatische berichten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D3E6A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E01CA8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B8430E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F14AC0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CD7958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B51DC1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42F7E55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19453E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25162" w14:textId="77777777" w:rsidR="00123839" w:rsidRDefault="00123839" w:rsidP="00043645">
            <w:pPr>
              <w:rPr>
                <w:szCs w:val="20"/>
              </w:rPr>
            </w:pPr>
            <w:r w:rsidRPr="0081580E">
              <w:rPr>
                <w:szCs w:val="20"/>
              </w:rPr>
              <w:t xml:space="preserve">Auto. Verwerk </w:t>
            </w:r>
            <w:proofErr w:type="spellStart"/>
            <w:r w:rsidRPr="0081580E">
              <w:rPr>
                <w:szCs w:val="20"/>
              </w:rPr>
              <w:t>Tropaz</w:t>
            </w:r>
            <w:proofErr w:type="spellEnd"/>
            <w:r w:rsidRPr="0081580E">
              <w:rPr>
                <w:szCs w:val="20"/>
              </w:rPr>
              <w:t xml:space="preserve"> bijzonderheden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9122A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</w:t>
            </w:r>
            <w:r w:rsidR="005A5212">
              <w:rPr>
                <w:sz w:val="15"/>
                <w:szCs w:val="15"/>
              </w:rPr>
              <w:t>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AAEF3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66403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C7A8BA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A08EAF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8EA25E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220BB6B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25F161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9E79C" w14:textId="77777777" w:rsidR="00123839" w:rsidRPr="0081580E" w:rsidRDefault="00123839" w:rsidP="00043645">
            <w:pPr>
              <w:rPr>
                <w:szCs w:val="20"/>
              </w:rPr>
            </w:pPr>
            <w:r w:rsidRPr="0081580E">
              <w:rPr>
                <w:szCs w:val="20"/>
              </w:rPr>
              <w:t xml:space="preserve">Auto. Verwerk </w:t>
            </w:r>
            <w:proofErr w:type="spellStart"/>
            <w:r w:rsidRPr="0081580E">
              <w:rPr>
                <w:szCs w:val="20"/>
              </w:rPr>
              <w:t>Tropaz</w:t>
            </w:r>
            <w:proofErr w:type="spellEnd"/>
            <w:r w:rsidRPr="0081580E">
              <w:rPr>
                <w:szCs w:val="20"/>
              </w:rPr>
              <w:t xml:space="preserve"> bijzonderheden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72F8D" w14:textId="77777777" w:rsidR="00123839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5812EE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DB2515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2A4A55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725F17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B6E8BF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3DA6B55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E31D9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B2CB8" w14:textId="77777777" w:rsidR="00123839" w:rsidRPr="0081580E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Beinema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6F7558" w14:textId="77777777" w:rsidR="00123839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627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F59D64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3D8CC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C0F149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F55C02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D76E14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6197B95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73CF8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ACDAF" w14:textId="77777777" w:rsidR="00123839" w:rsidRPr="0081580E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Beinema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F19960" w14:textId="77777777" w:rsidR="00123839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627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95D9CF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D19D2F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87FCBF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F82212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001F3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3CA8997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AD43F3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148DDA" w14:textId="77777777" w:rsidR="00123839" w:rsidRPr="0081580E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Briefsjabloon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92D675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A46C8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BA3F4D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1B1BE0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095557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1BB2D6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780C5F2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14C014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19822D" w14:textId="77777777" w:rsidR="00123839" w:rsidRPr="0081580E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Briefsjabloon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3DA0E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F11F88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537316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72BBD5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9C8DA1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23C9E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4481DDF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AB2846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4B575" w14:textId="77777777" w:rsidR="00123839" w:rsidRPr="0081580E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Controlelocatie opmerkingen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233E7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2DFC0F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2BAECF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DE921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457E17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030FCC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19D65A0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2D83A1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FA016" w14:textId="77777777" w:rsidR="00123839" w:rsidRPr="0081580E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Controlelocatie opmerkingen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4D5BB6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4285E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4D4A0F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1EE5DD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4FC8B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92F3F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72DC653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49A094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A23145" w14:textId="77777777" w:rsidR="00123839" w:rsidRPr="0081580E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Controlelocaties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9064D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37078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7E83C9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9287D8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722A6E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2AA4E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3063389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2340E7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D9CA2" w14:textId="77777777" w:rsidR="00123839" w:rsidRPr="0081580E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Controlelocaties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EECDF7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6051C5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2DF8FD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B5D6A8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F8AF37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66B60F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123839" w:rsidRPr="00472C5F" w14:paraId="6DF7282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7DC15B" w14:textId="77777777" w:rsidR="00123839" w:rsidRPr="00472C5F" w:rsidRDefault="0012383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6FA01F" w14:textId="77777777" w:rsidR="00123839" w:rsidRPr="0081580E" w:rsidRDefault="00123839" w:rsidP="00043645">
            <w:pPr>
              <w:rPr>
                <w:szCs w:val="20"/>
              </w:rPr>
            </w:pPr>
            <w:r>
              <w:rPr>
                <w:szCs w:val="20"/>
              </w:rPr>
              <w:t>Document labels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5E737F" w14:textId="77777777" w:rsidR="00123839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818562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E6EDEC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42512C" w14:textId="77777777" w:rsidR="00123839" w:rsidRPr="009675B4" w:rsidRDefault="0012383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0E80A" w14:textId="77777777" w:rsidR="00123839" w:rsidRPr="009675B4" w:rsidRDefault="0012383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2A66B" w14:textId="77777777" w:rsidR="00123839" w:rsidRPr="009675B4" w:rsidRDefault="00123839" w:rsidP="00043645">
            <w:pPr>
              <w:rPr>
                <w:szCs w:val="20"/>
              </w:rPr>
            </w:pPr>
          </w:p>
        </w:tc>
      </w:tr>
      <w:tr w:rsidR="00823976" w:rsidRPr="00472C5F" w14:paraId="63FAA52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CCD688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4F023C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Document labels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15A80A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DC655E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29A9E7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67EC3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DCF582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350AB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35C611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9EE519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C7A355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E-mail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1D702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324D7B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334EF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29914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D76F75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DB9128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6F4245F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061DC8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B13461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E-mail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36C51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CF3BA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30B33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58F3C4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8C806B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275706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26F3D0D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2E4D4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91799A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Externe zorgverleners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F2C196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531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F9A3F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14C434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B7C79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700D39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B80DBC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215B11E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9ED4DD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59148D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Externe zorgverleners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763F36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530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3DA39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B7B437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89975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7EE980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D09CA2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61B1702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38A391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7B916" w14:textId="77777777" w:rsidR="00823976" w:rsidRPr="001668A8" w:rsidRDefault="00823976" w:rsidP="00043645">
            <w:pPr>
              <w:rPr>
                <w:szCs w:val="20"/>
                <w:u w:val="single"/>
              </w:rPr>
            </w:pPr>
            <w:r>
              <w:rPr>
                <w:szCs w:val="20"/>
              </w:rPr>
              <w:t>Financi</w:t>
            </w:r>
            <w:r w:rsidRPr="001668A8">
              <w:rPr>
                <w:szCs w:val="20"/>
              </w:rPr>
              <w:t>ën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43871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E60A69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A434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649CB0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DC033A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748225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BDCB6C7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28502C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98972D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Financi</w:t>
            </w:r>
            <w:r w:rsidRPr="001668A8">
              <w:rPr>
                <w:szCs w:val="20"/>
              </w:rPr>
              <w:t>ën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EC8878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C2574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75C66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485F04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1E5E1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8CE93D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DA9AEF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CE69B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79AE2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FNT Raamwerk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CD8A06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34CB5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68B2A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B5EEE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95A042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31EEF9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360B0CA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AABC02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FB76FD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FNT Raamwerk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108EB7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3FF545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B13C65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66D0D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66ECBA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45198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772B291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F08994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ACDBB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Interne zorgverleners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13460B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541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72D5EE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8605A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9454C7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85201A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2D4134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4B7146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52F17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7C56A8" w14:textId="77777777" w:rsidR="00823976" w:rsidRPr="0081580E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Interne zorgverleners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152194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B60D99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347089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E1C5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16D00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5F7277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7672BCF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97613C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79E0C9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Jaarverslag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B15C61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31DB84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BF2E7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66916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E5E8A7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B1148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4CA5505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91AD7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17775C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Jaarverslag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4AC251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0D524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194AE7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5B37B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7633DD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B075D5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4BD6921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07B28E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59DE15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Kenmerken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A9A612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54BD3B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C5F3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DB890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E689E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B05C6D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1298891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AE9987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44937B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Kenmerken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A9B72" w14:textId="77777777" w:rsidR="00823976" w:rsidRPr="00AD587F" w:rsidRDefault="00C45D61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8A330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D3E8AE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25F50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5F3C88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A1F749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7124F5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D0A5A2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6EDCA4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Plaatsen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13608A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6B4EB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7D8B6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19F4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491700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044685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7AE54C0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A42D2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62756B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Plaatsen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3F388E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590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9594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92F3C0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DE95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0E5BBF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E26264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A480E6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371A1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4AFE57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Rapportage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0C02B5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D0AEF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D467E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321FF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5C1112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7CCC9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0A50734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5DD8B8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4FC703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Rapportage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929275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09809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65AB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3447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05B010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40502C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3389765E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63A66A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F403C1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Toestemmingen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0D562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46FB60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6657E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1087E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9E5B5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2E2D38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79BE722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EB064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11C7AA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Toestemmingen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25AEB6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AC299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C4B63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901777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E1159C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6D24C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18AD1A0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EBD2E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1C545F" w14:textId="77777777" w:rsidR="00823976" w:rsidRDefault="00823976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Trodex</w:t>
            </w:r>
            <w:proofErr w:type="spellEnd"/>
            <w:r>
              <w:rPr>
                <w:szCs w:val="20"/>
              </w:rPr>
              <w:t xml:space="preserve"> zorgverleners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DD7F00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5E0F9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883585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A153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CE063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8DDAD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00810E4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CC5E3A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47AF30" w14:textId="77777777" w:rsidR="00823976" w:rsidRDefault="00823976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Trodex</w:t>
            </w:r>
            <w:proofErr w:type="spellEnd"/>
            <w:r>
              <w:rPr>
                <w:szCs w:val="20"/>
              </w:rPr>
              <w:t xml:space="preserve"> zorgverleners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88F4A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870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3DF555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F9837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6226F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D3D5DD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C05B73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1D35A85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0DF99B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DAF84" w14:textId="77777777" w:rsidR="00823976" w:rsidRDefault="00823976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Tropaz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311DF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C19DAE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B1E37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2DD26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FAEB58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3886D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096E0F7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91835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727EF8" w14:textId="77777777" w:rsidR="00823976" w:rsidRDefault="00823976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Tropaz</w:t>
            </w:r>
            <w:proofErr w:type="spellEnd"/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DE881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4D72B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374FEB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1B7FF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FC925F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880D2C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38F488D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548187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F9F973" w14:textId="77777777" w:rsidR="00823976" w:rsidRDefault="00823976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Tropaz</w:t>
            </w:r>
            <w:proofErr w:type="spellEnd"/>
            <w:r>
              <w:rPr>
                <w:szCs w:val="20"/>
              </w:rPr>
              <w:t xml:space="preserve"> mededelingen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E38FB7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0D185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6C095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B0185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A3910F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00CE3C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41CBBA7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32B763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B22089" w14:textId="77777777" w:rsidR="00823976" w:rsidRDefault="00823976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Tropaz</w:t>
            </w:r>
            <w:proofErr w:type="spellEnd"/>
            <w:r>
              <w:rPr>
                <w:szCs w:val="20"/>
              </w:rPr>
              <w:t xml:space="preserve"> mededelingen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97243B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593A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EF5B7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F54B36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535FBD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8C98B9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6CB26B8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BE27FB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109AAD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Werklijst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0ADE88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07A84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D061D9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698F0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65FBEA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7E19D8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41CC8CC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D30D41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B044EA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Werklijst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5097BA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9A8CB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2D2EA5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631A94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F60CF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18BCB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5EBB32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410083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BD931B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Zorginstellingen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153C5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761B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B94D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F92E1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A9847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60A6CC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682FB91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43DCB8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774F9E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Zorginstellingen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3632E5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4B548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5C67B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CC52E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95F356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A50EA5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562E8C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DB94F3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EDE49A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Zorgverzekeraars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67B5E0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B9024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98541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DE3C4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BB621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46E242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634B512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87E15F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DC843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Zorgverzekeraars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588882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9B8B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B04E5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BA8E9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FC092D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F8B52C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6C81768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5D169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F8D79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Zorgverzekeraarskoepels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133D1C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1C596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9F86F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0A4A0B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C728F7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7B6292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0AA6ACE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ACB358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690785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Zorgverzekeraarskoepels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236E8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880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1147F5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026E8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55FEF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22203F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3BC94F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</w:tbl>
    <w:p w14:paraId="3744AFAE" w14:textId="77777777" w:rsidR="002776D6" w:rsidRPr="002776D6" w:rsidRDefault="002776D6" w:rsidP="002776D6"/>
    <w:p w14:paraId="611466CC" w14:textId="77777777" w:rsidR="002776D6" w:rsidRDefault="002776D6" w:rsidP="002776D6">
      <w:pPr>
        <w:pStyle w:val="Heading3"/>
      </w:pPr>
      <w:bookmarkStart w:id="14" w:name="_Toc101707518"/>
      <w:r>
        <w:t>Medisch</w:t>
      </w:r>
      <w:bookmarkEnd w:id="14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823976" w:rsidRPr="00472C5F" w14:paraId="7C1F66F5" w14:textId="77777777" w:rsidTr="0082397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6B88FFA" w14:textId="77777777" w:rsidR="00823976" w:rsidRPr="00472C5F" w:rsidRDefault="00823976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1784AED" w14:textId="77777777" w:rsidR="00823976" w:rsidRPr="00472C5F" w:rsidRDefault="0082397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EDF4F86" w14:textId="77777777" w:rsidR="00823976" w:rsidRPr="00472C5F" w:rsidRDefault="0082397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FA90F6" w14:textId="77777777" w:rsidR="00823976" w:rsidRPr="00472C5F" w:rsidRDefault="0082397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297F992" w14:textId="77777777" w:rsidR="00823976" w:rsidRPr="00472C5F" w:rsidRDefault="0082397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B4E2577" w14:textId="77777777" w:rsidR="00823976" w:rsidRPr="00472C5F" w:rsidRDefault="0082397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0000E62" w14:textId="77777777" w:rsidR="00823976" w:rsidRPr="00472C5F" w:rsidRDefault="0082397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D34C2BB" w14:textId="77777777" w:rsidR="00823976" w:rsidRPr="00472C5F" w:rsidRDefault="0082397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2776D6" w:rsidRPr="00472C5F" w14:paraId="18DC043E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BBDBBD7" w14:textId="77777777" w:rsidR="002776D6" w:rsidRPr="00472C5F" w:rsidRDefault="002776D6" w:rsidP="00043645">
            <w:pPr>
              <w:rPr>
                <w:szCs w:val="20"/>
                <w:highlight w:val="lightGray"/>
              </w:rPr>
            </w:pPr>
          </w:p>
        </w:tc>
      </w:tr>
      <w:tr w:rsidR="00823976" w:rsidRPr="00472C5F" w14:paraId="2C0E09A6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9B8FE5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EC2813" w14:textId="77777777" w:rsidR="00823976" w:rsidRPr="009675B4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Algemeen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CA193F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</w:t>
            </w:r>
            <w:r w:rsidR="00A70584">
              <w:rPr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37768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A0CE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5EC6A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F8A7F2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4FEB99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594E03F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950092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43B4A9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Algemeen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768626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050F9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34A92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A93C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38213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1CB67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015DB47F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6BA2B5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DE114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Anticoagulans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C0A89C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761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115BAF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F741E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A757F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E56E0C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BB6BA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1A81C24B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E22516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B57245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Anticoagulans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ED85AA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760 of 762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2D85A6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6D28A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DE929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A696D9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F5CB37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D2152E" w:rsidRPr="00472C5F" w14:paraId="5CE31BFD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2A5251" w14:textId="77777777" w:rsidR="00D2152E" w:rsidRPr="00472C5F" w:rsidRDefault="00D2152E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A4D6FF" w14:textId="34529E32" w:rsidR="00D2152E" w:rsidRDefault="00D2152E" w:rsidP="00043645">
            <w:pPr>
              <w:rPr>
                <w:szCs w:val="20"/>
              </w:rPr>
            </w:pPr>
            <w:r>
              <w:rPr>
                <w:szCs w:val="20"/>
              </w:rPr>
              <w:t>Complicatieregistratie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D8F24B" w14:textId="4141288A" w:rsidR="00D2152E" w:rsidRDefault="00D2152E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860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D3F22D" w14:textId="77777777" w:rsidR="00D2152E" w:rsidRPr="009675B4" w:rsidRDefault="00D2152E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FE7467" w14:textId="77777777" w:rsidR="00D2152E" w:rsidRPr="009675B4" w:rsidRDefault="00D2152E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C454E8" w14:textId="77777777" w:rsidR="00D2152E" w:rsidRPr="009675B4" w:rsidRDefault="00D2152E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FA18AE" w14:textId="77777777" w:rsidR="00D2152E" w:rsidRPr="009675B4" w:rsidRDefault="00D2152E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91A13B" w14:textId="77777777" w:rsidR="00D2152E" w:rsidRPr="009675B4" w:rsidRDefault="00D2152E" w:rsidP="00043645">
            <w:pPr>
              <w:rPr>
                <w:szCs w:val="20"/>
              </w:rPr>
            </w:pPr>
          </w:p>
        </w:tc>
      </w:tr>
      <w:tr w:rsidR="00D2152E" w:rsidRPr="00472C5F" w14:paraId="068898DC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B5A4A9" w14:textId="77777777" w:rsidR="00D2152E" w:rsidRPr="00472C5F" w:rsidRDefault="00D2152E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AA283" w14:textId="3979A539" w:rsidR="00D2152E" w:rsidRDefault="00D2152E" w:rsidP="00043645">
            <w:pPr>
              <w:rPr>
                <w:szCs w:val="20"/>
              </w:rPr>
            </w:pPr>
            <w:r>
              <w:rPr>
                <w:szCs w:val="20"/>
              </w:rPr>
              <w:t>Complicatieregistratie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B9617D" w14:textId="77777777" w:rsidR="00D2152E" w:rsidRDefault="00D2152E" w:rsidP="00CD240F">
            <w:pPr>
              <w:rPr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DDF9D1" w14:textId="77777777" w:rsidR="00D2152E" w:rsidRPr="009675B4" w:rsidRDefault="00D2152E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56EA3" w14:textId="77777777" w:rsidR="00D2152E" w:rsidRPr="009675B4" w:rsidRDefault="00D2152E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24765" w14:textId="77777777" w:rsidR="00D2152E" w:rsidRPr="009675B4" w:rsidRDefault="00D2152E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E9C1E9" w14:textId="77777777" w:rsidR="00D2152E" w:rsidRPr="009675B4" w:rsidRDefault="00D2152E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C0E7C7" w14:textId="77777777" w:rsidR="00D2152E" w:rsidRPr="009675B4" w:rsidRDefault="00D2152E" w:rsidP="00043645">
            <w:pPr>
              <w:rPr>
                <w:szCs w:val="20"/>
              </w:rPr>
            </w:pPr>
          </w:p>
        </w:tc>
      </w:tr>
      <w:tr w:rsidR="00823976" w:rsidRPr="00472C5F" w14:paraId="6B6DAEFA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076B65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AFEBB7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Contra-indicaties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F2A638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791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DF8AE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E0DAF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3C48A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B5D12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EE5CDE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7428E983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DE903F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0C297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Contra-indicaties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5DE71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790 of 792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7368BF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863D1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E306DA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8AD580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D7687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6A45F286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349F0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886611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Doodsoorzaken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C0408A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78C7F9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C6D22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36460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FEAB77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4BFFB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0B5197A5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75DFB7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142B92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Doodsoorzaken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D873CF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720 of 722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F71B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1B3993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C950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6E9C43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6DAB4D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2E93A634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33535B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11AFA9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Doseer algoritme uitgangen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8CCBEC" w14:textId="77777777" w:rsidR="00823976" w:rsidRPr="00AD587F" w:rsidRDefault="005A5212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77FB4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F04EEE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10BC6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18A13F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EEC1F5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07A201B8" w14:textId="77777777" w:rsidTr="008239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BD654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3A529E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Doseervakken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06C36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43459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19274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04ACAE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61598A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4E42B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54ED574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896E1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127EE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Doseervakken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D5A867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AA7A8C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2BFB8B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5DBD3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2FD566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A604D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1FC499B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3AB2B0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E5C6A1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Indicaties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1ED46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781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F867A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AD479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A112A1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544DA0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2FA99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823976" w:rsidRPr="00472C5F" w14:paraId="1E8EFA3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A1563" w14:textId="77777777" w:rsidR="00823976" w:rsidRPr="00472C5F" w:rsidRDefault="0082397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23663C" w14:textId="77777777" w:rsidR="00823976" w:rsidRDefault="00823976" w:rsidP="00043645">
            <w:pPr>
              <w:rPr>
                <w:szCs w:val="20"/>
              </w:rPr>
            </w:pPr>
            <w:r>
              <w:rPr>
                <w:szCs w:val="20"/>
              </w:rPr>
              <w:t>Indicaties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15DB86" w14:textId="77777777" w:rsidR="00823976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780 of 782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936158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0A599D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1CC469" w14:textId="77777777" w:rsidR="00823976" w:rsidRPr="009675B4" w:rsidRDefault="0082397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A7CB08" w14:textId="77777777" w:rsidR="00823976" w:rsidRPr="009675B4" w:rsidRDefault="0082397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24D869" w14:textId="77777777" w:rsidR="00823976" w:rsidRPr="009675B4" w:rsidRDefault="00823976" w:rsidP="00043645">
            <w:pPr>
              <w:rPr>
                <w:szCs w:val="20"/>
              </w:rPr>
            </w:pPr>
          </w:p>
        </w:tc>
      </w:tr>
      <w:tr w:rsidR="00A70584" w:rsidRPr="00472C5F" w14:paraId="1A107F4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21705C" w14:textId="77777777" w:rsidR="00A70584" w:rsidRPr="00472C5F" w:rsidRDefault="00A70584" w:rsidP="00A705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E0609A" w14:textId="77777777" w:rsidR="00A70584" w:rsidRDefault="00A70584" w:rsidP="00A70584">
            <w:pPr>
              <w:rPr>
                <w:szCs w:val="20"/>
              </w:rPr>
            </w:pPr>
            <w:r>
              <w:rPr>
                <w:szCs w:val="20"/>
              </w:rPr>
              <w:t>Medicatie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6AC12" w14:textId="77777777" w:rsidR="00A70584" w:rsidRPr="00AD587F" w:rsidRDefault="00A70584" w:rsidP="00A7058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3E3E4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2A61E4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FA4D49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739AE5" w14:textId="77777777" w:rsidR="00A70584" w:rsidRPr="009675B4" w:rsidRDefault="00A70584" w:rsidP="00A7058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0A37EE" w14:textId="77777777" w:rsidR="00A70584" w:rsidRPr="009675B4" w:rsidRDefault="00A70584" w:rsidP="00A70584">
            <w:pPr>
              <w:rPr>
                <w:szCs w:val="20"/>
              </w:rPr>
            </w:pPr>
          </w:p>
        </w:tc>
      </w:tr>
      <w:tr w:rsidR="00A70584" w:rsidRPr="00472C5F" w14:paraId="4AD1354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F07EA6" w14:textId="77777777" w:rsidR="00A70584" w:rsidRPr="00472C5F" w:rsidRDefault="00A70584" w:rsidP="00A705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375954" w14:textId="77777777" w:rsidR="00A70584" w:rsidRDefault="00A70584" w:rsidP="00A70584">
            <w:pPr>
              <w:rPr>
                <w:szCs w:val="20"/>
              </w:rPr>
            </w:pPr>
            <w:r>
              <w:rPr>
                <w:szCs w:val="20"/>
              </w:rPr>
              <w:t>Medicatie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6AE01B" w14:textId="77777777" w:rsidR="00A70584" w:rsidRPr="00AD587F" w:rsidRDefault="00A70584" w:rsidP="00A7058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770 of 772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24378F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45B4B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DF06C4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1361BA" w14:textId="77777777" w:rsidR="00A70584" w:rsidRPr="009675B4" w:rsidRDefault="00A70584" w:rsidP="00A7058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98CBD9" w14:textId="77777777" w:rsidR="00A70584" w:rsidRPr="009675B4" w:rsidRDefault="00A70584" w:rsidP="00A70584">
            <w:pPr>
              <w:rPr>
                <w:szCs w:val="20"/>
              </w:rPr>
            </w:pPr>
          </w:p>
        </w:tc>
      </w:tr>
      <w:tr w:rsidR="00A70584" w:rsidRPr="00472C5F" w14:paraId="52B08B6A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5986B" w14:textId="77777777" w:rsidR="00A70584" w:rsidRPr="00472C5F" w:rsidRDefault="00A70584" w:rsidP="00A705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E5207B" w14:textId="77777777" w:rsidR="00A70584" w:rsidRDefault="00A70584" w:rsidP="00A70584">
            <w:pPr>
              <w:rPr>
                <w:szCs w:val="20"/>
              </w:rPr>
            </w:pPr>
            <w:r>
              <w:rPr>
                <w:szCs w:val="20"/>
              </w:rPr>
              <w:t>Opmerkingen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1BDFD5" w14:textId="77777777" w:rsidR="00A70584" w:rsidRPr="00AD587F" w:rsidRDefault="00A70584" w:rsidP="00A7058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6BD5B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7B10C5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3F1EB2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89774B" w14:textId="77777777" w:rsidR="00A70584" w:rsidRPr="009675B4" w:rsidRDefault="00A70584" w:rsidP="00A7058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B24FEA" w14:textId="77777777" w:rsidR="00A70584" w:rsidRPr="009675B4" w:rsidRDefault="00A70584" w:rsidP="00A70584">
            <w:pPr>
              <w:rPr>
                <w:szCs w:val="20"/>
              </w:rPr>
            </w:pPr>
          </w:p>
        </w:tc>
      </w:tr>
      <w:tr w:rsidR="00A70584" w:rsidRPr="00472C5F" w14:paraId="61372C9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E13F51" w14:textId="77777777" w:rsidR="00A70584" w:rsidRPr="00472C5F" w:rsidRDefault="00A70584" w:rsidP="00A705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46F027" w14:textId="77777777" w:rsidR="00A70584" w:rsidRDefault="00A70584" w:rsidP="00A70584">
            <w:pPr>
              <w:rPr>
                <w:szCs w:val="20"/>
              </w:rPr>
            </w:pPr>
            <w:r>
              <w:rPr>
                <w:szCs w:val="20"/>
              </w:rPr>
              <w:t>Opmerkingen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77C6F6" w14:textId="77777777" w:rsidR="00A70584" w:rsidRPr="00AD587F" w:rsidRDefault="00A70584" w:rsidP="00A7058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770 of 772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188716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327EA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F1C70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92EC33" w14:textId="77777777" w:rsidR="00A70584" w:rsidRPr="009675B4" w:rsidRDefault="00A70584" w:rsidP="00A7058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7C2F81" w14:textId="77777777" w:rsidR="00A70584" w:rsidRPr="009675B4" w:rsidRDefault="00A70584" w:rsidP="00A70584">
            <w:pPr>
              <w:rPr>
                <w:szCs w:val="20"/>
              </w:rPr>
            </w:pPr>
          </w:p>
        </w:tc>
      </w:tr>
      <w:tr w:rsidR="00A70584" w:rsidRPr="00472C5F" w14:paraId="22B90B8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B5CC89" w14:textId="77777777" w:rsidR="00A70584" w:rsidRPr="00472C5F" w:rsidRDefault="00A70584" w:rsidP="00A705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74620A" w14:textId="77777777" w:rsidR="00A70584" w:rsidRDefault="00A70584" w:rsidP="00A70584">
            <w:pPr>
              <w:rPr>
                <w:szCs w:val="20"/>
              </w:rPr>
            </w:pPr>
            <w:r>
              <w:rPr>
                <w:szCs w:val="20"/>
              </w:rPr>
              <w:t>Stopredenen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E1CAEF" w14:textId="77777777" w:rsidR="00A70584" w:rsidRPr="00AD587F" w:rsidRDefault="00A70584" w:rsidP="00A7058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332098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764508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430745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AA0DB" w14:textId="77777777" w:rsidR="00A70584" w:rsidRPr="009675B4" w:rsidRDefault="00A70584" w:rsidP="00A7058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79D3A3" w14:textId="77777777" w:rsidR="00A70584" w:rsidRPr="009675B4" w:rsidRDefault="00A70584" w:rsidP="00A70584">
            <w:pPr>
              <w:rPr>
                <w:szCs w:val="20"/>
              </w:rPr>
            </w:pPr>
          </w:p>
        </w:tc>
      </w:tr>
      <w:tr w:rsidR="00A70584" w:rsidRPr="00472C5F" w14:paraId="5F49C85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FB0DEF" w14:textId="77777777" w:rsidR="00A70584" w:rsidRPr="00472C5F" w:rsidRDefault="00A70584" w:rsidP="00A705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525AE5" w14:textId="77777777" w:rsidR="00A70584" w:rsidRDefault="00A70584" w:rsidP="00A70584">
            <w:pPr>
              <w:rPr>
                <w:szCs w:val="20"/>
              </w:rPr>
            </w:pPr>
            <w:r>
              <w:rPr>
                <w:szCs w:val="20"/>
              </w:rPr>
              <w:t>Stopredenen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75F18F" w14:textId="77777777" w:rsidR="00A70584" w:rsidRPr="00AD587F" w:rsidRDefault="00A70584" w:rsidP="00A7058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710 of 712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C0EA25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E35632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6EA451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A27D55" w14:textId="77777777" w:rsidR="00A70584" w:rsidRPr="009675B4" w:rsidRDefault="00A70584" w:rsidP="00A7058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F11C7" w14:textId="77777777" w:rsidR="00A70584" w:rsidRPr="009675B4" w:rsidRDefault="00A70584" w:rsidP="00A70584">
            <w:pPr>
              <w:rPr>
                <w:szCs w:val="20"/>
              </w:rPr>
            </w:pPr>
          </w:p>
        </w:tc>
      </w:tr>
      <w:tr w:rsidR="00A70584" w:rsidRPr="00472C5F" w14:paraId="6DBC9FC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97DBFE" w14:textId="77777777" w:rsidR="00A70584" w:rsidRPr="00472C5F" w:rsidRDefault="00A70584" w:rsidP="00A705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DF7B0F" w14:textId="77777777" w:rsidR="00A70584" w:rsidRDefault="00A70584" w:rsidP="00A70584">
            <w:pPr>
              <w:rPr>
                <w:szCs w:val="20"/>
              </w:rPr>
            </w:pPr>
            <w:r>
              <w:rPr>
                <w:szCs w:val="20"/>
              </w:rPr>
              <w:t>Streefwaarden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80DBD9" w14:textId="77777777" w:rsidR="00A70584" w:rsidRPr="00AD587F" w:rsidRDefault="00A70584" w:rsidP="00A7058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7ECECD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06671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6B9F8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492C6B" w14:textId="77777777" w:rsidR="00A70584" w:rsidRPr="009675B4" w:rsidRDefault="00A70584" w:rsidP="00A7058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39F017" w14:textId="77777777" w:rsidR="00A70584" w:rsidRPr="009675B4" w:rsidRDefault="00A70584" w:rsidP="00A70584">
            <w:pPr>
              <w:rPr>
                <w:szCs w:val="20"/>
              </w:rPr>
            </w:pPr>
          </w:p>
        </w:tc>
      </w:tr>
      <w:tr w:rsidR="00A70584" w:rsidRPr="00472C5F" w14:paraId="577EF65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4ABE8E" w14:textId="77777777" w:rsidR="00A70584" w:rsidRPr="00472C5F" w:rsidRDefault="00A70584" w:rsidP="00A70584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7D3403" w14:textId="77777777" w:rsidR="00A70584" w:rsidRDefault="00A70584" w:rsidP="00A70584">
            <w:pPr>
              <w:rPr>
                <w:szCs w:val="20"/>
              </w:rPr>
            </w:pPr>
            <w:r>
              <w:rPr>
                <w:szCs w:val="20"/>
              </w:rPr>
              <w:t>Streefwaarden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413C9E" w14:textId="77777777" w:rsidR="00A70584" w:rsidRPr="00AD587F" w:rsidRDefault="00A70584" w:rsidP="00A7058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750 of 752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F57F6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9E34D5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5DBF9F" w14:textId="77777777" w:rsidR="00A70584" w:rsidRPr="009675B4" w:rsidRDefault="00A70584" w:rsidP="00A70584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8D145A" w14:textId="77777777" w:rsidR="00A70584" w:rsidRPr="009675B4" w:rsidRDefault="00A70584" w:rsidP="00A70584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526F27" w14:textId="77777777" w:rsidR="00A70584" w:rsidRPr="009675B4" w:rsidRDefault="00A70584" w:rsidP="00A70584">
            <w:pPr>
              <w:rPr>
                <w:szCs w:val="20"/>
              </w:rPr>
            </w:pPr>
          </w:p>
        </w:tc>
      </w:tr>
    </w:tbl>
    <w:p w14:paraId="3CBC88BF" w14:textId="77777777" w:rsidR="002776D6" w:rsidRDefault="002776D6" w:rsidP="002776D6"/>
    <w:p w14:paraId="27D6E2E0" w14:textId="77777777" w:rsidR="002776D6" w:rsidRDefault="002776D6" w:rsidP="002776D6">
      <w:pPr>
        <w:pStyle w:val="Heading3"/>
      </w:pPr>
      <w:bookmarkStart w:id="15" w:name="_Toc101707519"/>
      <w:r>
        <w:t>Systeem</w:t>
      </w:r>
      <w:bookmarkEnd w:id="15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1F3C04" w:rsidRPr="00472C5F" w14:paraId="4E2D88E8" w14:textId="77777777" w:rsidTr="001F3C04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9CA7CE5" w14:textId="77777777" w:rsidR="001F3C04" w:rsidRPr="00472C5F" w:rsidRDefault="001F3C04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264F01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0B1D645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175E709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32D3989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904FA82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F0B40D8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DC3735C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2776D6" w:rsidRPr="00472C5F" w14:paraId="046C9FC4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3EA091E" w14:textId="77777777" w:rsidR="002776D6" w:rsidRPr="00472C5F" w:rsidRDefault="002776D6" w:rsidP="00043645">
            <w:pPr>
              <w:rPr>
                <w:szCs w:val="20"/>
                <w:highlight w:val="lightGray"/>
              </w:rPr>
            </w:pPr>
          </w:p>
        </w:tc>
      </w:tr>
      <w:tr w:rsidR="001F3C04" w:rsidRPr="00472C5F" w14:paraId="43AC90BA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9C9D7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011A52" w14:textId="77777777" w:rsidR="001F3C04" w:rsidRPr="009675B4" w:rsidRDefault="001F3C04" w:rsidP="00043645">
            <w:pPr>
              <w:rPr>
                <w:szCs w:val="20"/>
              </w:rPr>
            </w:pPr>
            <w:r>
              <w:rPr>
                <w:szCs w:val="20"/>
              </w:rPr>
              <w:t>Algemeen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5B6DC3" w14:textId="77777777" w:rsidR="001F3C04" w:rsidRPr="00AD587F" w:rsidRDefault="00AF1AFD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44</w:t>
            </w:r>
            <w:r w:rsidR="00240E0F">
              <w:rPr>
                <w:sz w:val="15"/>
                <w:szCs w:val="15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8ED7F6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FFEE88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6E9C1D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67F407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09952D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  <w:tr w:rsidR="001F3C04" w:rsidRPr="00472C5F" w14:paraId="2CD5F065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38FDF2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73069A" w14:textId="77777777" w:rsidR="001F3C04" w:rsidRDefault="001F3C04" w:rsidP="00043645">
            <w:pPr>
              <w:rPr>
                <w:szCs w:val="20"/>
              </w:rPr>
            </w:pPr>
            <w:r>
              <w:rPr>
                <w:szCs w:val="20"/>
              </w:rPr>
              <w:t>Algemeen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D12C0C" w14:textId="77777777" w:rsidR="001F3C04" w:rsidRPr="00AD587F" w:rsidRDefault="00AF1AFD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440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9383A1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2D84F7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52CA86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306BDF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A700CA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  <w:tr w:rsidR="001F3C04" w:rsidRPr="00472C5F" w14:paraId="1CCA3661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741036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E9FF6" w14:textId="77777777" w:rsidR="001F3C04" w:rsidRDefault="001F3C04" w:rsidP="00043645">
            <w:pPr>
              <w:rPr>
                <w:szCs w:val="20"/>
              </w:rPr>
            </w:pPr>
            <w:r>
              <w:rPr>
                <w:szCs w:val="20"/>
              </w:rPr>
              <w:t>Gebruikers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B90FC" w14:textId="77777777" w:rsidR="001F3C04" w:rsidRPr="00AD587F" w:rsidRDefault="00AF1AFD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423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A5ED9D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996041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E4447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5E2725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077A2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  <w:tr w:rsidR="001F3C04" w:rsidRPr="00472C5F" w14:paraId="46C644B7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4E761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D3A4C" w14:textId="77777777" w:rsidR="001F3C04" w:rsidRDefault="001F3C04" w:rsidP="00043645">
            <w:pPr>
              <w:rPr>
                <w:szCs w:val="20"/>
              </w:rPr>
            </w:pPr>
            <w:r>
              <w:rPr>
                <w:szCs w:val="20"/>
              </w:rPr>
              <w:t>Gebruikers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24914" w14:textId="77777777" w:rsidR="001F3C04" w:rsidRPr="00AD587F" w:rsidRDefault="00240E0F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420 of 422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A6B72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68AC8A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AFDF7C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D581C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CA0FA0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  <w:tr w:rsidR="001F3C04" w:rsidRPr="00472C5F" w14:paraId="7675F6C7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470748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EF3717" w14:textId="77777777" w:rsidR="001F3C04" w:rsidRDefault="001F3C04" w:rsidP="00043645">
            <w:pPr>
              <w:rPr>
                <w:szCs w:val="20"/>
              </w:rPr>
            </w:pPr>
            <w:r>
              <w:rPr>
                <w:szCs w:val="20"/>
              </w:rPr>
              <w:t>Gebruikersrollen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13057" w14:textId="77777777" w:rsidR="001F3C04" w:rsidRPr="00AD587F" w:rsidRDefault="00AF1AFD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486247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EF347A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BD21BB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C3F50D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9CBFC6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  <w:tr w:rsidR="001F3C04" w:rsidRPr="00472C5F" w14:paraId="3741502D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92735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B1D9EB" w14:textId="77777777" w:rsidR="001F3C04" w:rsidRDefault="001F3C04" w:rsidP="00043645">
            <w:pPr>
              <w:rPr>
                <w:szCs w:val="20"/>
              </w:rPr>
            </w:pPr>
            <w:r>
              <w:rPr>
                <w:szCs w:val="20"/>
              </w:rPr>
              <w:t>Gebruikersrollen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01F905" w14:textId="77777777" w:rsidR="001F3C04" w:rsidRPr="00AD587F" w:rsidRDefault="00AF1AFD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410</w:t>
            </w:r>
            <w:r w:rsidR="00240E0F">
              <w:rPr>
                <w:sz w:val="15"/>
                <w:szCs w:val="15"/>
              </w:rPr>
              <w:t xml:space="preserve"> of 412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BAF6FB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A1BD92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F26154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8CC4CE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70541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  <w:tr w:rsidR="001F3C04" w:rsidRPr="00472C5F" w14:paraId="44E06B49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ADA5B6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BB2F61" w14:textId="77777777" w:rsidR="001F3C04" w:rsidRDefault="001F3C04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Trodex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15642B" w14:textId="77777777" w:rsidR="001F3C04" w:rsidRPr="00AD587F" w:rsidRDefault="00AF1AFD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451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0ADD8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0A2AB5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154988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B2AFD6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107EE1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  <w:tr w:rsidR="001F3C04" w:rsidRPr="00472C5F" w14:paraId="4E15B7B6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0986C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645D53" w14:textId="77777777" w:rsidR="001F3C04" w:rsidRDefault="001F3C04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Trodex</w:t>
            </w:r>
            <w:proofErr w:type="spellEnd"/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5CF6D1" w14:textId="77777777" w:rsidR="001F3C04" w:rsidRPr="00AD587F" w:rsidRDefault="00240E0F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450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759C93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47590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EFE11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05831B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836DBC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  <w:tr w:rsidR="001F3C04" w:rsidRPr="00472C5F" w14:paraId="2AE5B280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35A90B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A2E25D" w14:textId="77777777" w:rsidR="001F3C04" w:rsidRDefault="001F3C04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Trodisfuncties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2DBAF" w14:textId="77777777" w:rsidR="001F3C04" w:rsidRPr="00AD587F" w:rsidRDefault="00AF1AFD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401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429081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E8D16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67783B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7C5736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2A7C0C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  <w:tr w:rsidR="001F3C04" w:rsidRPr="00472C5F" w14:paraId="1E227CA2" w14:textId="77777777" w:rsidTr="001F3C04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FD9FAF" w14:textId="77777777" w:rsidR="001F3C04" w:rsidRPr="00472C5F" w:rsidRDefault="001F3C0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3C57B" w14:textId="77777777" w:rsidR="001F3C04" w:rsidRDefault="001F3C04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Trodisfuncties</w:t>
            </w:r>
            <w:proofErr w:type="spellEnd"/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1BCF68" w14:textId="77777777" w:rsidR="001F3C04" w:rsidRPr="00AD587F" w:rsidRDefault="00240E0F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0ACCF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226DEB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DFBFB7" w14:textId="77777777" w:rsidR="001F3C04" w:rsidRPr="009675B4" w:rsidRDefault="001F3C0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CAA653" w14:textId="77777777" w:rsidR="001F3C04" w:rsidRPr="009675B4" w:rsidRDefault="001F3C0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5B85A2" w14:textId="77777777" w:rsidR="001F3C04" w:rsidRPr="009675B4" w:rsidRDefault="001F3C04" w:rsidP="00043645">
            <w:pPr>
              <w:rPr>
                <w:szCs w:val="20"/>
              </w:rPr>
            </w:pPr>
          </w:p>
        </w:tc>
      </w:tr>
    </w:tbl>
    <w:p w14:paraId="2C141218" w14:textId="77777777" w:rsidR="002776D6" w:rsidRPr="002776D6" w:rsidRDefault="002776D6" w:rsidP="002776D6"/>
    <w:p w14:paraId="1906E1E3" w14:textId="77777777" w:rsidR="00701B2A" w:rsidRDefault="00701B2A" w:rsidP="00701B2A">
      <w:pPr>
        <w:pStyle w:val="Heading2"/>
      </w:pPr>
      <w:bookmarkStart w:id="16" w:name="_Toc101707520"/>
      <w:r>
        <w:t>Menu Help</w:t>
      </w:r>
      <w:bookmarkEnd w:id="16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1F3C04" w:rsidRPr="00472C5F" w14:paraId="397F9F25" w14:textId="77777777" w:rsidTr="00CD240F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81479A9" w14:textId="77777777" w:rsidR="001F3C04" w:rsidRPr="00472C5F" w:rsidRDefault="001F3C04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48C2B14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5D5A36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5A8914" w14:textId="77777777" w:rsidR="001F3C04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</w:t>
            </w:r>
            <w:r w:rsidR="001F3C04">
              <w:rPr>
                <w:b/>
                <w:szCs w:val="20"/>
              </w:rPr>
              <w:t>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49BEB2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C25AB39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C268D96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E129233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701B2A" w:rsidRPr="00472C5F" w14:paraId="2A63C371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70092881" w14:textId="77777777" w:rsidR="00701B2A" w:rsidRPr="00472C5F" w:rsidRDefault="00701B2A" w:rsidP="00043645">
            <w:pPr>
              <w:rPr>
                <w:szCs w:val="20"/>
                <w:highlight w:val="lightGray"/>
              </w:rPr>
            </w:pPr>
          </w:p>
        </w:tc>
      </w:tr>
      <w:tr w:rsidR="00CD240F" w:rsidRPr="00472C5F" w14:paraId="7258192E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4D9327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3157C" w14:textId="77777777" w:rsidR="00CD240F" w:rsidRPr="009675B4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Help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2C197A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DA3895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98F1C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B3FCFD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FD4B42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CD22F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5C749774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CAFE30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64762" w14:textId="77777777" w:rsidR="00CD240F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6D7389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F62F0D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77EF39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12DF4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ECD815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2A93CA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</w:tbl>
    <w:p w14:paraId="7FE32CA1" w14:textId="77777777" w:rsidR="00701B2A" w:rsidRPr="002776D6" w:rsidRDefault="00701B2A" w:rsidP="00701B2A"/>
    <w:p w14:paraId="4934277B" w14:textId="77777777" w:rsidR="001C1FB2" w:rsidRDefault="001C1FB2" w:rsidP="001C1FB2">
      <w:pPr>
        <w:pStyle w:val="Heading1"/>
      </w:pPr>
      <w:bookmarkStart w:id="17" w:name="_Toc101707521"/>
      <w:proofErr w:type="gramStart"/>
      <w:r>
        <w:lastRenderedPageBreak/>
        <w:t>Documenten /</w:t>
      </w:r>
      <w:proofErr w:type="gramEnd"/>
      <w:r>
        <w:t xml:space="preserve"> </w:t>
      </w:r>
      <w:proofErr w:type="spellStart"/>
      <w:r>
        <w:t>Trodis</w:t>
      </w:r>
      <w:proofErr w:type="spellEnd"/>
      <w:r>
        <w:t xml:space="preserve"> archief</w:t>
      </w:r>
      <w:bookmarkEnd w:id="17"/>
    </w:p>
    <w:p w14:paraId="70DB716C" w14:textId="77777777" w:rsidR="001C1FB2" w:rsidRDefault="001C1FB2" w:rsidP="001C1FB2">
      <w:pPr>
        <w:pStyle w:val="Heading2"/>
      </w:pPr>
      <w:bookmarkStart w:id="18" w:name="_Toc101707522"/>
      <w:r>
        <w:t>Viewer</w:t>
      </w:r>
      <w:bookmarkEnd w:id="18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1F3C04" w:rsidRPr="00472C5F" w14:paraId="313449A4" w14:textId="77777777" w:rsidTr="00CD240F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D9B30F9" w14:textId="77777777" w:rsidR="001F3C04" w:rsidRPr="00472C5F" w:rsidRDefault="001F3C04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5B29A4C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FD62749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5ADCE8B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D99F16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2B8DABE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8AC9D5D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11DD9AB" w14:textId="77777777" w:rsidR="001F3C04" w:rsidRPr="00472C5F" w:rsidRDefault="001F3C04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1C1FB2" w:rsidRPr="00472C5F" w14:paraId="3834CBC9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3DF9EE39" w14:textId="77777777" w:rsidR="001C1FB2" w:rsidRPr="00472C5F" w:rsidRDefault="001C1FB2" w:rsidP="00043645">
            <w:pPr>
              <w:rPr>
                <w:szCs w:val="20"/>
                <w:highlight w:val="lightGray"/>
              </w:rPr>
            </w:pPr>
          </w:p>
        </w:tc>
      </w:tr>
      <w:tr w:rsidR="00CD240F" w:rsidRPr="00472C5F" w14:paraId="2AF6144A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7AB802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F20455" w14:textId="77777777" w:rsidR="00CD240F" w:rsidRPr="009675B4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Inzien documenten gekoppeld aan patiënt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9D2863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35360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27BEB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98AB61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F38D3E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7E57AC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6710708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51434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94E701" w14:textId="77777777" w:rsidR="00CD240F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Selectie documenten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6F0295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C2D337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2DAA98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F632E0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0ABB48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F6EF4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13C126A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B944AD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8CA10C" w14:textId="77777777" w:rsidR="00CD240F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Wijzig documentgegevens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B4179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B78F4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BBF2BF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C5584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497169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90956C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26150A1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F3B285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495D2" w14:textId="77777777" w:rsidR="00CD240F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Verplaats document naar andere patiënt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C47CB9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F17A1B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E640CA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05D32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442DF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563AA8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7EB1EA4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31AE2A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F33A80" w14:textId="77777777" w:rsidR="00CD240F" w:rsidRDefault="00CD240F" w:rsidP="00043645">
            <w:pPr>
              <w:rPr>
                <w:szCs w:val="20"/>
              </w:rPr>
            </w:pPr>
            <w:proofErr w:type="gramStart"/>
            <w:r>
              <w:rPr>
                <w:szCs w:val="20"/>
              </w:rPr>
              <w:t>Toevoegen /</w:t>
            </w:r>
            <w:proofErr w:type="gramEnd"/>
            <w:r>
              <w:rPr>
                <w:szCs w:val="20"/>
              </w:rPr>
              <w:t xml:space="preserve"> uploaden document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83802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299A11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84308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08755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54CAC7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F41AB9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</w:tbl>
    <w:p w14:paraId="0A763D34" w14:textId="77777777" w:rsidR="001C1FB2" w:rsidRPr="00472C5F" w:rsidRDefault="001C1FB2" w:rsidP="001C1FB2">
      <w:pPr>
        <w:rPr>
          <w:szCs w:val="20"/>
        </w:rPr>
      </w:pPr>
    </w:p>
    <w:p w14:paraId="7516B467" w14:textId="77777777" w:rsidR="00EF556D" w:rsidRDefault="00EF556D" w:rsidP="00EF556D">
      <w:pPr>
        <w:pStyle w:val="Heading1"/>
      </w:pPr>
      <w:bookmarkStart w:id="19" w:name="_Toc101707523"/>
      <w:proofErr w:type="spellStart"/>
      <w:r>
        <w:lastRenderedPageBreak/>
        <w:t>Trodex</w:t>
      </w:r>
      <w:bookmarkEnd w:id="19"/>
      <w:proofErr w:type="spellEnd"/>
    </w:p>
    <w:p w14:paraId="0313BC52" w14:textId="77777777" w:rsidR="00EF556D" w:rsidRDefault="00EF556D" w:rsidP="00EF556D">
      <w:pPr>
        <w:pStyle w:val="Heading2"/>
      </w:pPr>
      <w:bookmarkStart w:id="20" w:name="_Toc101707524"/>
      <w:r>
        <w:t>Zoeken</w:t>
      </w:r>
      <w:bookmarkEnd w:id="20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CD240F" w:rsidRPr="00472C5F" w14:paraId="346518E1" w14:textId="77777777" w:rsidTr="00CD240F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2C54A8" w14:textId="77777777" w:rsidR="00CD240F" w:rsidRPr="00472C5F" w:rsidRDefault="00CD240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AB873B8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13C3DA6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F15E10C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56757BC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89DA0FD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235CDA5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51F1493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F556D" w:rsidRPr="00472C5F" w14:paraId="119D5099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25784289" w14:textId="77777777" w:rsidR="00EF556D" w:rsidRPr="00472C5F" w:rsidRDefault="00EF556D" w:rsidP="00043645">
            <w:pPr>
              <w:rPr>
                <w:szCs w:val="20"/>
                <w:highlight w:val="lightGray"/>
              </w:rPr>
            </w:pPr>
          </w:p>
        </w:tc>
      </w:tr>
      <w:tr w:rsidR="00CD240F" w:rsidRPr="00472C5F" w14:paraId="7FD925D4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9B45A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F8D86E" w14:textId="77777777" w:rsidR="00CD240F" w:rsidRPr="009675B4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Patiënt zoeken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3D7D8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CC31D0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9FE92F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C163C6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1D8983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310D55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66F8D6E8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8D3FCF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D5C389" w14:textId="77777777" w:rsidR="00CD240F" w:rsidRDefault="00CD240F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CoaguChek</w:t>
            </w:r>
            <w:proofErr w:type="spellEnd"/>
            <w:r>
              <w:rPr>
                <w:szCs w:val="20"/>
              </w:rPr>
              <w:t xml:space="preserve"> Pro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B48B8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E18EAF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2BD998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47662C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78A8A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FAA0D4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2E537287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595FB7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9DCBA" w14:textId="77777777" w:rsidR="00CD240F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Verificatie patiënt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59F1D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C609AD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6E3280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942D9E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6ED6D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F3F13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</w:tbl>
    <w:p w14:paraId="525D687A" w14:textId="77777777" w:rsidR="00EF556D" w:rsidRPr="00472C5F" w:rsidRDefault="00EF556D" w:rsidP="00EF556D">
      <w:pPr>
        <w:rPr>
          <w:szCs w:val="20"/>
        </w:rPr>
      </w:pPr>
    </w:p>
    <w:p w14:paraId="647DFC71" w14:textId="77777777" w:rsidR="00EF556D" w:rsidRDefault="00EF556D" w:rsidP="00EF556D">
      <w:pPr>
        <w:pStyle w:val="Heading2"/>
      </w:pPr>
      <w:bookmarkStart w:id="21" w:name="_Toc101707525"/>
      <w:r>
        <w:t>Dossier</w:t>
      </w:r>
      <w:bookmarkEnd w:id="21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CD240F" w:rsidRPr="00472C5F" w14:paraId="6DED3074" w14:textId="77777777" w:rsidTr="00CD240F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04A5903" w14:textId="77777777" w:rsidR="00CD240F" w:rsidRPr="00472C5F" w:rsidRDefault="00CD240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F459963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C1A47E0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7443F34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0399E21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D745BEF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3F7DB15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69C86D2" w14:textId="77777777" w:rsidR="00CD240F" w:rsidRPr="00472C5F" w:rsidRDefault="00CD240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F556D" w:rsidRPr="00472C5F" w14:paraId="3309CF56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3F68D03F" w14:textId="77777777" w:rsidR="00EF556D" w:rsidRPr="00472C5F" w:rsidRDefault="00EF556D" w:rsidP="00043645">
            <w:pPr>
              <w:rPr>
                <w:szCs w:val="20"/>
                <w:highlight w:val="lightGray"/>
              </w:rPr>
            </w:pPr>
          </w:p>
        </w:tc>
      </w:tr>
      <w:tr w:rsidR="00CD240F" w:rsidRPr="00472C5F" w14:paraId="0B678962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3F6E7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03BB89" w14:textId="77777777" w:rsidR="00CD240F" w:rsidRPr="009675B4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3E326A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20D676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D0516C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D06D14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F59818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8A610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4246201F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0E38B7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27C3B" w14:textId="77777777" w:rsidR="00CD240F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Patiëntinformatie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849C4E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6D3101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FDD6F2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2BC4C0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7D47E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0F97FB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621DBCB9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B17FC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E3E667" w14:textId="77777777" w:rsidR="00CD240F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Vingerprik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0ADEAC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0D63D9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BC3CDF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803F6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CE31D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E194FE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CD240F" w:rsidRPr="00472C5F" w14:paraId="0C6951B2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DDE6FD" w14:textId="77777777" w:rsidR="00CD240F" w:rsidRPr="00472C5F" w:rsidRDefault="00CD240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35353" w14:textId="77777777" w:rsidR="00CD240F" w:rsidRDefault="00CD240F" w:rsidP="00043645">
            <w:pPr>
              <w:rPr>
                <w:szCs w:val="20"/>
              </w:rPr>
            </w:pPr>
            <w:r>
              <w:rPr>
                <w:szCs w:val="20"/>
              </w:rPr>
              <w:t>Medicatie overzicht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D061B5" w14:textId="77777777" w:rsidR="00CD240F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412C54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4E689B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FF733" w14:textId="77777777" w:rsidR="00CD240F" w:rsidRPr="009675B4" w:rsidRDefault="00CD240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8B20CA" w14:textId="77777777" w:rsidR="00CD240F" w:rsidRPr="009675B4" w:rsidRDefault="00CD240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75C73D" w14:textId="77777777" w:rsidR="00CD240F" w:rsidRPr="009675B4" w:rsidRDefault="00CD240F" w:rsidP="00043645">
            <w:pPr>
              <w:rPr>
                <w:szCs w:val="20"/>
              </w:rPr>
            </w:pPr>
          </w:p>
        </w:tc>
      </w:tr>
      <w:tr w:rsidR="00043645" w:rsidRPr="00472C5F" w14:paraId="6A187831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6FC7AC" w14:textId="77777777" w:rsidR="00043645" w:rsidRPr="00472C5F" w:rsidRDefault="00043645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4BD931" w14:textId="77777777" w:rsidR="00043645" w:rsidRDefault="00043645" w:rsidP="00043645">
            <w:pPr>
              <w:rPr>
                <w:szCs w:val="20"/>
              </w:rPr>
            </w:pPr>
            <w:r>
              <w:rPr>
                <w:szCs w:val="20"/>
              </w:rPr>
              <w:t>Medicatie overzicht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8001E" w14:textId="77777777" w:rsidR="00043645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97E80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6DB3B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D51B09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7AEF60" w14:textId="77777777" w:rsidR="00043645" w:rsidRPr="009675B4" w:rsidRDefault="00043645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E1E2E" w14:textId="77777777" w:rsidR="00043645" w:rsidRPr="009675B4" w:rsidRDefault="00043645" w:rsidP="00043645">
            <w:pPr>
              <w:rPr>
                <w:szCs w:val="20"/>
              </w:rPr>
            </w:pPr>
          </w:p>
        </w:tc>
      </w:tr>
      <w:tr w:rsidR="00043645" w:rsidRPr="00472C5F" w14:paraId="5E223D5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C7D375" w14:textId="77777777" w:rsidR="00043645" w:rsidRPr="00472C5F" w:rsidRDefault="00043645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807B2" w14:textId="77777777" w:rsidR="00043645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diarree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1C097C" w14:textId="77777777" w:rsidR="00043645" w:rsidRPr="00AD587F" w:rsidRDefault="00A70584" w:rsidP="00043645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4C160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B45DB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3D56D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AF7B88" w14:textId="77777777" w:rsidR="00043645" w:rsidRPr="009675B4" w:rsidRDefault="00043645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22EE71" w14:textId="77777777" w:rsidR="00043645" w:rsidRPr="009675B4" w:rsidRDefault="00043645" w:rsidP="00043645">
            <w:pPr>
              <w:rPr>
                <w:szCs w:val="20"/>
              </w:rPr>
            </w:pPr>
          </w:p>
        </w:tc>
      </w:tr>
      <w:tr w:rsidR="00043645" w:rsidRPr="00472C5F" w14:paraId="2BF583F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972537" w14:textId="77777777" w:rsidR="00043645" w:rsidRPr="00472C5F" w:rsidRDefault="00043645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7B922F" w14:textId="77777777" w:rsidR="00043645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diarree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A401CC" w14:textId="77777777" w:rsidR="00043645" w:rsidRPr="00AD587F" w:rsidRDefault="00A70584" w:rsidP="00043645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E5B816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D4210C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4A944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E82B9" w14:textId="77777777" w:rsidR="00043645" w:rsidRPr="009675B4" w:rsidRDefault="00043645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49D824" w14:textId="77777777" w:rsidR="00043645" w:rsidRPr="009675B4" w:rsidRDefault="00043645" w:rsidP="00043645">
            <w:pPr>
              <w:rPr>
                <w:szCs w:val="20"/>
              </w:rPr>
            </w:pPr>
          </w:p>
        </w:tc>
      </w:tr>
      <w:tr w:rsidR="00043645" w:rsidRPr="00472C5F" w14:paraId="74F7BB60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D47EFD" w14:textId="77777777" w:rsidR="00043645" w:rsidRPr="00472C5F" w:rsidRDefault="00043645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8731E" w14:textId="77777777" w:rsidR="00043645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braken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05437B" w14:textId="77777777" w:rsidR="00043645" w:rsidRPr="00AD587F" w:rsidRDefault="00A70584" w:rsidP="00043645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FA89A5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7F4F1E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AF302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198E02" w14:textId="77777777" w:rsidR="00043645" w:rsidRPr="009675B4" w:rsidRDefault="00043645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69CD5A" w14:textId="77777777" w:rsidR="00043645" w:rsidRPr="009675B4" w:rsidRDefault="00043645" w:rsidP="00043645">
            <w:pPr>
              <w:rPr>
                <w:szCs w:val="20"/>
              </w:rPr>
            </w:pPr>
          </w:p>
        </w:tc>
      </w:tr>
      <w:tr w:rsidR="00043645" w:rsidRPr="00472C5F" w14:paraId="0C5B3D8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DC4F3A" w14:textId="77777777" w:rsidR="00043645" w:rsidRPr="00472C5F" w:rsidRDefault="00043645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D85FED" w14:textId="77777777" w:rsidR="00043645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braken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4EA9A" w14:textId="77777777" w:rsidR="00043645" w:rsidRPr="00AD587F" w:rsidRDefault="00A70584" w:rsidP="00043645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08F82D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25B534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A58A72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D0950" w14:textId="77777777" w:rsidR="00043645" w:rsidRPr="009675B4" w:rsidRDefault="00043645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1B09FF" w14:textId="77777777" w:rsidR="00043645" w:rsidRPr="009675B4" w:rsidRDefault="00043645" w:rsidP="00043645">
            <w:pPr>
              <w:rPr>
                <w:szCs w:val="20"/>
              </w:rPr>
            </w:pPr>
          </w:p>
        </w:tc>
      </w:tr>
      <w:tr w:rsidR="00043645" w:rsidRPr="00472C5F" w14:paraId="73A3946A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532461" w14:textId="77777777" w:rsidR="00043645" w:rsidRPr="00472C5F" w:rsidRDefault="00043645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75EA7" w14:textId="77777777" w:rsidR="00043645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bloeding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E6F618" w14:textId="77777777" w:rsidR="00043645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7BF739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C80CF6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A62F9A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7D190F" w14:textId="77777777" w:rsidR="00043645" w:rsidRPr="009675B4" w:rsidRDefault="00043645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3746CA" w14:textId="77777777" w:rsidR="00043645" w:rsidRPr="009675B4" w:rsidRDefault="00043645" w:rsidP="00043645">
            <w:pPr>
              <w:rPr>
                <w:szCs w:val="20"/>
              </w:rPr>
            </w:pPr>
          </w:p>
        </w:tc>
      </w:tr>
      <w:tr w:rsidR="00043645" w:rsidRPr="00472C5F" w14:paraId="769328FE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8188F6" w14:textId="77777777" w:rsidR="00043645" w:rsidRPr="00472C5F" w:rsidRDefault="00043645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703948" w14:textId="77777777" w:rsidR="00043645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bloeding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5258EC" w14:textId="77777777" w:rsidR="00043645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A2070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2B4633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0E060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1CB883" w14:textId="77777777" w:rsidR="00043645" w:rsidRPr="009675B4" w:rsidRDefault="00043645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F5A2C" w14:textId="77777777" w:rsidR="00043645" w:rsidRPr="009675B4" w:rsidRDefault="00043645" w:rsidP="00043645">
            <w:pPr>
              <w:rPr>
                <w:szCs w:val="20"/>
              </w:rPr>
            </w:pPr>
          </w:p>
        </w:tc>
      </w:tr>
      <w:tr w:rsidR="00043645" w:rsidRPr="00472C5F" w14:paraId="49DAE46E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987E68" w14:textId="77777777" w:rsidR="00043645" w:rsidRPr="00472C5F" w:rsidRDefault="00043645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35FF13" w14:textId="77777777" w:rsidR="00043645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geplande ingreep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874495" w14:textId="77777777" w:rsidR="00043645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5EE951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96C18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499E1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301951" w14:textId="77777777" w:rsidR="00043645" w:rsidRPr="009675B4" w:rsidRDefault="00043645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480454" w14:textId="77777777" w:rsidR="00043645" w:rsidRPr="009675B4" w:rsidRDefault="00043645" w:rsidP="00043645">
            <w:pPr>
              <w:rPr>
                <w:szCs w:val="20"/>
              </w:rPr>
            </w:pPr>
          </w:p>
        </w:tc>
      </w:tr>
      <w:tr w:rsidR="00043645" w:rsidRPr="00472C5F" w14:paraId="07ECDA12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7A2899" w14:textId="77777777" w:rsidR="00043645" w:rsidRPr="00472C5F" w:rsidRDefault="00043645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747138" w14:textId="77777777" w:rsidR="00043645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geplande ingreep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2819BB" w14:textId="77777777" w:rsidR="00043645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6FF11A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815EF0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241DFD" w14:textId="77777777" w:rsidR="00043645" w:rsidRPr="009675B4" w:rsidRDefault="00043645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9F560A" w14:textId="77777777" w:rsidR="00043645" w:rsidRPr="009675B4" w:rsidRDefault="00043645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B4A363" w14:textId="77777777" w:rsidR="00043645" w:rsidRPr="009675B4" w:rsidRDefault="00043645" w:rsidP="00043645">
            <w:pPr>
              <w:rPr>
                <w:szCs w:val="20"/>
              </w:rPr>
            </w:pPr>
          </w:p>
        </w:tc>
      </w:tr>
      <w:tr w:rsidR="00BB040D" w:rsidRPr="00472C5F" w14:paraId="5A061441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76947F" w14:textId="77777777" w:rsidR="00BB040D" w:rsidRPr="00472C5F" w:rsidRDefault="00BB040D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2B8933" w14:textId="77777777" w:rsidR="00BB040D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dosering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B6B27" w14:textId="77777777" w:rsidR="00BB040D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8A9A4D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4E3B5D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482BE4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C879C9" w14:textId="77777777" w:rsidR="00BB040D" w:rsidRPr="009675B4" w:rsidRDefault="00BB040D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F4D116" w14:textId="77777777" w:rsidR="00BB040D" w:rsidRPr="009675B4" w:rsidRDefault="00BB040D" w:rsidP="00043645">
            <w:pPr>
              <w:rPr>
                <w:szCs w:val="20"/>
              </w:rPr>
            </w:pPr>
          </w:p>
        </w:tc>
      </w:tr>
      <w:tr w:rsidR="00BB040D" w:rsidRPr="00472C5F" w14:paraId="437B2BB6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3E498" w14:textId="77777777" w:rsidR="00BB040D" w:rsidRPr="00472C5F" w:rsidRDefault="00BB040D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A57308" w14:textId="77777777" w:rsidR="00BB040D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dosering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3AF59E" w14:textId="77777777" w:rsidR="00BB040D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ED5D9A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2CC76B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EB31FC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E9496B" w14:textId="77777777" w:rsidR="00BB040D" w:rsidRPr="009675B4" w:rsidRDefault="00BB040D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B2628A" w14:textId="77777777" w:rsidR="00BB040D" w:rsidRPr="009675B4" w:rsidRDefault="00BB040D" w:rsidP="00043645">
            <w:pPr>
              <w:rPr>
                <w:szCs w:val="20"/>
              </w:rPr>
            </w:pPr>
          </w:p>
        </w:tc>
      </w:tr>
      <w:tr w:rsidR="00BB040D" w:rsidRPr="00472C5F" w14:paraId="65471EDF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48CE50" w14:textId="77777777" w:rsidR="00BB040D" w:rsidRPr="00472C5F" w:rsidRDefault="00BB040D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1FD429" w14:textId="77777777" w:rsidR="00BB040D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vakantie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B27D3" w14:textId="77777777" w:rsidR="00BB040D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D3981A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7EFE1A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E7116C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43E3D" w14:textId="77777777" w:rsidR="00BB040D" w:rsidRPr="009675B4" w:rsidRDefault="00BB040D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249A7B" w14:textId="77777777" w:rsidR="00BB040D" w:rsidRPr="009675B4" w:rsidRDefault="00BB040D" w:rsidP="00043645">
            <w:pPr>
              <w:rPr>
                <w:szCs w:val="20"/>
              </w:rPr>
            </w:pPr>
          </w:p>
        </w:tc>
      </w:tr>
      <w:tr w:rsidR="00BB040D" w:rsidRPr="00472C5F" w14:paraId="7B15BCAD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84812" w14:textId="77777777" w:rsidR="00BB040D" w:rsidRPr="00472C5F" w:rsidRDefault="00BB040D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1CC6E" w14:textId="77777777" w:rsidR="00BB040D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vakantie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BC7566" w14:textId="77777777" w:rsidR="00BB040D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F090F1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F51A95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09A656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F13C6" w14:textId="77777777" w:rsidR="00BB040D" w:rsidRPr="009675B4" w:rsidRDefault="00BB040D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E6674D" w14:textId="77777777" w:rsidR="00BB040D" w:rsidRPr="009675B4" w:rsidRDefault="00BB040D" w:rsidP="00043645">
            <w:pPr>
              <w:rPr>
                <w:szCs w:val="20"/>
              </w:rPr>
            </w:pPr>
          </w:p>
        </w:tc>
      </w:tr>
      <w:tr w:rsidR="00BB040D" w:rsidRPr="00472C5F" w14:paraId="23B88544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F43289" w14:textId="77777777" w:rsidR="00BB040D" w:rsidRPr="00472C5F" w:rsidRDefault="00BB040D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4364A6" w14:textId="77777777" w:rsidR="00BB040D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overig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78F497" w14:textId="77777777" w:rsidR="00BB040D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C3F36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21EC35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F952E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BADD13" w14:textId="77777777" w:rsidR="00BB040D" w:rsidRPr="009675B4" w:rsidRDefault="00BB040D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C01A29" w14:textId="77777777" w:rsidR="00BB040D" w:rsidRPr="009675B4" w:rsidRDefault="00BB040D" w:rsidP="00043645">
            <w:pPr>
              <w:rPr>
                <w:szCs w:val="20"/>
              </w:rPr>
            </w:pPr>
          </w:p>
        </w:tc>
      </w:tr>
      <w:tr w:rsidR="00BB040D" w:rsidRPr="00472C5F" w14:paraId="3F869AE4" w14:textId="77777777" w:rsidTr="00CD240F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DD4A88" w14:textId="77777777" w:rsidR="00BB040D" w:rsidRPr="00472C5F" w:rsidRDefault="00BB040D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813286" w14:textId="77777777" w:rsidR="00BB040D" w:rsidRDefault="00BB040D" w:rsidP="00043645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overig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7C26E7" w14:textId="77777777" w:rsidR="00BB040D" w:rsidRPr="00AD587F" w:rsidRDefault="00A70584" w:rsidP="00CD240F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D5F29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8694F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9CC522" w14:textId="77777777" w:rsidR="00BB040D" w:rsidRPr="009675B4" w:rsidRDefault="00BB040D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35D21" w14:textId="77777777" w:rsidR="00BB040D" w:rsidRPr="009675B4" w:rsidRDefault="00BB040D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58822B" w14:textId="77777777" w:rsidR="00BB040D" w:rsidRPr="009675B4" w:rsidRDefault="00BB040D" w:rsidP="00043645">
            <w:pPr>
              <w:rPr>
                <w:szCs w:val="20"/>
              </w:rPr>
            </w:pPr>
          </w:p>
        </w:tc>
      </w:tr>
    </w:tbl>
    <w:p w14:paraId="29F0EC8E" w14:textId="77777777" w:rsidR="00EF556D" w:rsidRPr="00472C5F" w:rsidRDefault="00EF556D" w:rsidP="00EF556D">
      <w:pPr>
        <w:rPr>
          <w:szCs w:val="20"/>
        </w:rPr>
      </w:pPr>
    </w:p>
    <w:p w14:paraId="1AAFC141" w14:textId="77777777" w:rsidR="00EF556D" w:rsidRDefault="00EF556D" w:rsidP="00EF556D">
      <w:pPr>
        <w:pStyle w:val="Heading1"/>
      </w:pPr>
      <w:bookmarkStart w:id="22" w:name="_Toc101707526"/>
      <w:proofErr w:type="spellStart"/>
      <w:r>
        <w:lastRenderedPageBreak/>
        <w:t>Near-Patient</w:t>
      </w:r>
      <w:proofErr w:type="spellEnd"/>
      <w:r>
        <w:t xml:space="preserve"> </w:t>
      </w:r>
      <w:proofErr w:type="spellStart"/>
      <w:r>
        <w:t>Testing</w:t>
      </w:r>
      <w:bookmarkEnd w:id="22"/>
      <w:proofErr w:type="spellEnd"/>
    </w:p>
    <w:p w14:paraId="6395A0E5" w14:textId="77777777" w:rsidR="00EF556D" w:rsidRDefault="00EF556D" w:rsidP="00EF556D">
      <w:pPr>
        <w:pStyle w:val="Heading2"/>
      </w:pPr>
      <w:bookmarkStart w:id="23" w:name="_Toc101707527"/>
      <w:r>
        <w:t>Zoeken</w:t>
      </w:r>
      <w:bookmarkEnd w:id="23"/>
    </w:p>
    <w:tbl>
      <w:tblPr>
        <w:tblW w:w="14742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A534D9" w:rsidRPr="00472C5F" w14:paraId="0E40D963" w14:textId="77777777" w:rsidTr="00C7687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E4A5990" w14:textId="77777777" w:rsidR="00A534D9" w:rsidRPr="00472C5F" w:rsidRDefault="00A534D9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55AEA7E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BE29CF2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FABBA19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A0EFDD0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C2BFF43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EEC79FD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110D825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F556D" w:rsidRPr="00472C5F" w14:paraId="048AF018" w14:textId="77777777" w:rsidTr="00C76876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8E06B8D" w14:textId="77777777" w:rsidR="00EF556D" w:rsidRPr="00472C5F" w:rsidRDefault="00EF556D" w:rsidP="00043645">
            <w:pPr>
              <w:rPr>
                <w:szCs w:val="20"/>
                <w:highlight w:val="lightGray"/>
              </w:rPr>
            </w:pPr>
          </w:p>
        </w:tc>
      </w:tr>
      <w:tr w:rsidR="00A534D9" w:rsidRPr="00472C5F" w14:paraId="6EC78C26" w14:textId="77777777" w:rsidTr="00C768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298376" w14:textId="77777777" w:rsidR="00A534D9" w:rsidRPr="00472C5F" w:rsidRDefault="00A534D9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52F4B" w14:textId="77777777" w:rsidR="00A534D9" w:rsidRPr="009675B4" w:rsidRDefault="00C76876" w:rsidP="00043645">
            <w:pPr>
              <w:rPr>
                <w:szCs w:val="20"/>
              </w:rPr>
            </w:pPr>
            <w:r>
              <w:rPr>
                <w:szCs w:val="20"/>
              </w:rPr>
              <w:t>Patiënt zoeken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141987" w14:textId="77777777" w:rsidR="00A534D9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41C3F" w14:textId="77777777" w:rsidR="00A534D9" w:rsidRPr="009675B4" w:rsidRDefault="00A534D9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C6C4F" w14:textId="77777777" w:rsidR="00A534D9" w:rsidRPr="009675B4" w:rsidRDefault="00A534D9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40138" w14:textId="77777777" w:rsidR="00A534D9" w:rsidRPr="009675B4" w:rsidRDefault="00A534D9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9F982F" w14:textId="77777777" w:rsidR="00A534D9" w:rsidRPr="009675B4" w:rsidRDefault="00A534D9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9E30EC" w14:textId="77777777" w:rsidR="00A534D9" w:rsidRPr="009675B4" w:rsidRDefault="00A534D9" w:rsidP="00043645">
            <w:pPr>
              <w:rPr>
                <w:szCs w:val="20"/>
              </w:rPr>
            </w:pPr>
          </w:p>
        </w:tc>
      </w:tr>
    </w:tbl>
    <w:p w14:paraId="68FBCE41" w14:textId="4C2F18F4" w:rsidR="006B7B8F" w:rsidRDefault="006B7B8F" w:rsidP="006B7B8F">
      <w:pPr>
        <w:pStyle w:val="Heading2"/>
      </w:pPr>
      <w:r>
        <w:t>Batchinvoer</w:t>
      </w:r>
    </w:p>
    <w:tbl>
      <w:tblPr>
        <w:tblW w:w="14742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6B7B8F" w:rsidRPr="00472C5F" w14:paraId="60B068F6" w14:textId="77777777" w:rsidTr="00E738BB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F2482BC" w14:textId="77777777" w:rsidR="006B7B8F" w:rsidRPr="00472C5F" w:rsidRDefault="006B7B8F" w:rsidP="00E738BB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6B82815" w14:textId="77777777" w:rsidR="006B7B8F" w:rsidRPr="00472C5F" w:rsidRDefault="006B7B8F" w:rsidP="00E738BB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1E699E6" w14:textId="77777777" w:rsidR="006B7B8F" w:rsidRPr="00472C5F" w:rsidRDefault="006B7B8F" w:rsidP="00E738BB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6AAF874" w14:textId="77777777" w:rsidR="006B7B8F" w:rsidRPr="00472C5F" w:rsidRDefault="006B7B8F" w:rsidP="00E738BB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80A4332" w14:textId="77777777" w:rsidR="006B7B8F" w:rsidRPr="00472C5F" w:rsidRDefault="006B7B8F" w:rsidP="00E738BB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CC0B2D4" w14:textId="77777777" w:rsidR="006B7B8F" w:rsidRPr="00472C5F" w:rsidRDefault="006B7B8F" w:rsidP="00E738BB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7992471" w14:textId="77777777" w:rsidR="006B7B8F" w:rsidRPr="00472C5F" w:rsidRDefault="006B7B8F" w:rsidP="00E738BB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917CA15" w14:textId="77777777" w:rsidR="006B7B8F" w:rsidRPr="00472C5F" w:rsidRDefault="006B7B8F" w:rsidP="00E738BB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6B7B8F" w:rsidRPr="00472C5F" w14:paraId="1C500929" w14:textId="77777777" w:rsidTr="00E738BB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AB77D55" w14:textId="77777777" w:rsidR="006B7B8F" w:rsidRPr="00472C5F" w:rsidRDefault="006B7B8F" w:rsidP="00E738BB">
            <w:pPr>
              <w:rPr>
                <w:szCs w:val="20"/>
                <w:highlight w:val="lightGray"/>
              </w:rPr>
            </w:pPr>
          </w:p>
        </w:tc>
      </w:tr>
      <w:tr w:rsidR="006B7B8F" w:rsidRPr="00472C5F" w14:paraId="54635F2F" w14:textId="77777777" w:rsidTr="00E738BB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C3738" w14:textId="77777777" w:rsidR="006B7B8F" w:rsidRPr="00472C5F" w:rsidRDefault="006B7B8F" w:rsidP="00E738BB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F4A91" w14:textId="7698A096" w:rsidR="006B7B8F" w:rsidRPr="009675B4" w:rsidRDefault="006B7B8F" w:rsidP="00E738BB">
            <w:pPr>
              <w:rPr>
                <w:szCs w:val="20"/>
              </w:rPr>
            </w:pPr>
            <w:r>
              <w:rPr>
                <w:szCs w:val="20"/>
              </w:rPr>
              <w:t>Batchinvoer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BC73BE" w14:textId="6D2A6899" w:rsidR="006B7B8F" w:rsidRPr="00AD587F" w:rsidRDefault="006B7B8F" w:rsidP="00E738BB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2120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B11C69" w14:textId="77777777" w:rsidR="006B7B8F" w:rsidRPr="009675B4" w:rsidRDefault="006B7B8F" w:rsidP="00E738BB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9BC08E" w14:textId="77777777" w:rsidR="006B7B8F" w:rsidRPr="009675B4" w:rsidRDefault="006B7B8F" w:rsidP="00E738BB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3714AC" w14:textId="77777777" w:rsidR="006B7B8F" w:rsidRPr="009675B4" w:rsidRDefault="006B7B8F" w:rsidP="00E738BB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10BE3" w14:textId="77777777" w:rsidR="006B7B8F" w:rsidRPr="009675B4" w:rsidRDefault="006B7B8F" w:rsidP="00E738BB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D1D19D" w14:textId="77777777" w:rsidR="006B7B8F" w:rsidRPr="009675B4" w:rsidRDefault="006B7B8F" w:rsidP="00E738BB">
            <w:pPr>
              <w:rPr>
                <w:szCs w:val="20"/>
              </w:rPr>
            </w:pPr>
          </w:p>
        </w:tc>
      </w:tr>
    </w:tbl>
    <w:p w14:paraId="78587368" w14:textId="77777777" w:rsidR="00EF556D" w:rsidRPr="00472C5F" w:rsidRDefault="00EF556D" w:rsidP="00EF556D">
      <w:pPr>
        <w:rPr>
          <w:szCs w:val="20"/>
        </w:rPr>
      </w:pPr>
    </w:p>
    <w:p w14:paraId="7450424E" w14:textId="77777777" w:rsidR="00EF556D" w:rsidRDefault="00EF556D" w:rsidP="00EF556D">
      <w:pPr>
        <w:pStyle w:val="Heading2"/>
      </w:pPr>
      <w:bookmarkStart w:id="24" w:name="_Toc101707528"/>
      <w:r>
        <w:t>Kalenders</w:t>
      </w:r>
      <w:bookmarkEnd w:id="24"/>
    </w:p>
    <w:tbl>
      <w:tblPr>
        <w:tblW w:w="14742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A534D9" w:rsidRPr="00472C5F" w14:paraId="1EF61B16" w14:textId="77777777" w:rsidTr="00C7687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60CAF55" w14:textId="77777777" w:rsidR="00A534D9" w:rsidRPr="00472C5F" w:rsidRDefault="00A534D9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FAF399A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041AE1A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2C0D750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B10F6ED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4DD93EC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380BCEB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CDC6AB3" w14:textId="77777777" w:rsidR="00A534D9" w:rsidRPr="00472C5F" w:rsidRDefault="00A534D9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F556D" w:rsidRPr="00472C5F" w14:paraId="7ABE0C0A" w14:textId="77777777" w:rsidTr="00C76876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279EE76" w14:textId="77777777" w:rsidR="00EF556D" w:rsidRPr="00472C5F" w:rsidRDefault="00EF556D" w:rsidP="00043645">
            <w:pPr>
              <w:rPr>
                <w:szCs w:val="20"/>
                <w:highlight w:val="lightGray"/>
              </w:rPr>
            </w:pPr>
          </w:p>
        </w:tc>
      </w:tr>
      <w:tr w:rsidR="00447C46" w:rsidRPr="00472C5F" w14:paraId="0FC0C192" w14:textId="77777777" w:rsidTr="00C768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E0E067" w14:textId="77777777" w:rsidR="00447C46" w:rsidRPr="00472C5F" w:rsidRDefault="00447C4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0DCA87" w14:textId="77777777" w:rsidR="00447C46" w:rsidRPr="009675B4" w:rsidRDefault="00C76876" w:rsidP="00043645">
            <w:pPr>
              <w:rPr>
                <w:szCs w:val="20"/>
              </w:rPr>
            </w:pPr>
            <w:r>
              <w:rPr>
                <w:szCs w:val="20"/>
              </w:rPr>
              <w:t>Kalenders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1F613A" w14:textId="77777777" w:rsidR="00447C46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E1D327" w14:textId="77777777" w:rsidR="00447C46" w:rsidRPr="009675B4" w:rsidRDefault="00447C4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6E33EA" w14:textId="77777777" w:rsidR="00447C46" w:rsidRPr="009675B4" w:rsidRDefault="00447C4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CA936B" w14:textId="77777777" w:rsidR="00447C46" w:rsidRPr="009675B4" w:rsidRDefault="00447C4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8629A5" w14:textId="77777777" w:rsidR="00447C46" w:rsidRPr="009675B4" w:rsidRDefault="00447C4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F85424" w14:textId="77777777" w:rsidR="00447C46" w:rsidRPr="009675B4" w:rsidRDefault="00447C46" w:rsidP="00043645">
            <w:pPr>
              <w:rPr>
                <w:szCs w:val="20"/>
              </w:rPr>
            </w:pPr>
          </w:p>
        </w:tc>
      </w:tr>
    </w:tbl>
    <w:p w14:paraId="70CEC55E" w14:textId="77777777" w:rsidR="00EF556D" w:rsidRPr="00472C5F" w:rsidRDefault="00EF556D" w:rsidP="00EF556D">
      <w:pPr>
        <w:rPr>
          <w:szCs w:val="20"/>
        </w:rPr>
      </w:pPr>
    </w:p>
    <w:p w14:paraId="4776A45A" w14:textId="77777777" w:rsidR="00EF556D" w:rsidRDefault="00EF556D" w:rsidP="00EF556D">
      <w:pPr>
        <w:pStyle w:val="Heading2"/>
      </w:pPr>
      <w:bookmarkStart w:id="25" w:name="_Toc101707529"/>
      <w:r>
        <w:t>Werklijst</w:t>
      </w:r>
      <w:bookmarkEnd w:id="25"/>
    </w:p>
    <w:tbl>
      <w:tblPr>
        <w:tblW w:w="14742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447C46" w:rsidRPr="00472C5F" w14:paraId="11D588AE" w14:textId="77777777" w:rsidTr="00C76876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D8BFE9E" w14:textId="77777777" w:rsidR="00447C46" w:rsidRPr="00472C5F" w:rsidRDefault="00447C46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EB3B8C8" w14:textId="77777777" w:rsidR="00447C46" w:rsidRPr="00472C5F" w:rsidRDefault="00447C4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FC4B222" w14:textId="77777777" w:rsidR="00447C46" w:rsidRPr="00472C5F" w:rsidRDefault="00447C4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7F2CEB1" w14:textId="77777777" w:rsidR="00447C46" w:rsidRPr="00472C5F" w:rsidRDefault="00447C4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8F03E61" w14:textId="77777777" w:rsidR="00447C46" w:rsidRPr="00472C5F" w:rsidRDefault="00447C4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3960686" w14:textId="77777777" w:rsidR="00447C46" w:rsidRPr="00472C5F" w:rsidRDefault="00447C4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D85231D" w14:textId="77777777" w:rsidR="00447C46" w:rsidRPr="00472C5F" w:rsidRDefault="00447C4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7A0E09C" w14:textId="77777777" w:rsidR="00447C46" w:rsidRPr="00472C5F" w:rsidRDefault="00447C46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447C46" w:rsidRPr="00472C5F" w14:paraId="5AE422C0" w14:textId="77777777" w:rsidTr="00C76876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7E9440B" w14:textId="77777777" w:rsidR="00447C46" w:rsidRPr="00472C5F" w:rsidRDefault="00447C46" w:rsidP="00043645">
            <w:pPr>
              <w:rPr>
                <w:szCs w:val="20"/>
                <w:highlight w:val="lightGray"/>
              </w:rPr>
            </w:pPr>
          </w:p>
        </w:tc>
      </w:tr>
      <w:tr w:rsidR="00447C46" w:rsidRPr="00472C5F" w14:paraId="5A5757ED" w14:textId="77777777" w:rsidTr="00C76876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1607E6" w14:textId="77777777" w:rsidR="00447C46" w:rsidRPr="00472C5F" w:rsidRDefault="00447C46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9EED3" w14:textId="77777777" w:rsidR="00447C46" w:rsidRPr="009675B4" w:rsidRDefault="00C76876" w:rsidP="00043645">
            <w:pPr>
              <w:rPr>
                <w:szCs w:val="20"/>
              </w:rPr>
            </w:pPr>
            <w:r>
              <w:rPr>
                <w:szCs w:val="20"/>
              </w:rPr>
              <w:t>Werklijst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8C00A0" w14:textId="77777777" w:rsidR="00447C46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00CA26" w14:textId="77777777" w:rsidR="00447C46" w:rsidRPr="009675B4" w:rsidRDefault="00447C46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57ED59" w14:textId="77777777" w:rsidR="00447C46" w:rsidRPr="009675B4" w:rsidRDefault="00447C46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92521" w14:textId="77777777" w:rsidR="00447C46" w:rsidRPr="009675B4" w:rsidRDefault="00447C46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524CDD" w14:textId="77777777" w:rsidR="00447C46" w:rsidRPr="009675B4" w:rsidRDefault="00447C46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5B8703" w14:textId="77777777" w:rsidR="00447C46" w:rsidRPr="009675B4" w:rsidRDefault="00447C46" w:rsidP="00043645">
            <w:pPr>
              <w:rPr>
                <w:szCs w:val="20"/>
              </w:rPr>
            </w:pPr>
          </w:p>
        </w:tc>
      </w:tr>
    </w:tbl>
    <w:p w14:paraId="63D51722" w14:textId="77777777" w:rsidR="00447C46" w:rsidRPr="00447C46" w:rsidRDefault="00447C46" w:rsidP="00447C46"/>
    <w:p w14:paraId="00E54CBF" w14:textId="77777777" w:rsidR="00921114" w:rsidRDefault="00921114">
      <w:pPr>
        <w:spacing w:after="200" w:line="276" w:lineRule="auto"/>
        <w:rPr>
          <w:rFonts w:cs="Arial"/>
          <w:b/>
          <w:iCs/>
          <w:kern w:val="32"/>
          <w:sz w:val="24"/>
          <w:szCs w:val="28"/>
        </w:rPr>
      </w:pPr>
      <w:r>
        <w:br w:type="page"/>
      </w:r>
    </w:p>
    <w:p w14:paraId="77BDE33F" w14:textId="77777777" w:rsidR="00EF556D" w:rsidRDefault="00EF556D" w:rsidP="00EF556D">
      <w:pPr>
        <w:pStyle w:val="Heading2"/>
      </w:pPr>
      <w:bookmarkStart w:id="26" w:name="_Toc101707530"/>
      <w:r>
        <w:lastRenderedPageBreak/>
        <w:t>Dossier</w:t>
      </w:r>
      <w:bookmarkEnd w:id="26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69DF" w:rsidRPr="00472C5F" w14:paraId="465713FB" w14:textId="77777777" w:rsidTr="00043645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AC3DA01" w14:textId="77777777" w:rsidR="00E069DF" w:rsidRPr="00472C5F" w:rsidRDefault="00E069D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68F2FF4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E2F8A71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0DEF2FC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41C7088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6215FA14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027C7F5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12EAAB1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069DF" w:rsidRPr="00472C5F" w14:paraId="2979F107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15A65790" w14:textId="77777777" w:rsidR="00E069DF" w:rsidRPr="00472C5F" w:rsidRDefault="00E069DF" w:rsidP="00043645">
            <w:pPr>
              <w:rPr>
                <w:szCs w:val="20"/>
                <w:highlight w:val="lightGray"/>
              </w:rPr>
            </w:pPr>
          </w:p>
        </w:tc>
      </w:tr>
      <w:tr w:rsidR="00C76876" w:rsidRPr="00472C5F" w14:paraId="28E02D87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20587C" w14:textId="77777777" w:rsidR="00C76876" w:rsidRPr="00472C5F" w:rsidRDefault="00C76876" w:rsidP="00C76876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EF56B3" w14:textId="77777777" w:rsidR="00C76876" w:rsidRPr="009675B4" w:rsidRDefault="00C76876" w:rsidP="00C76876">
            <w:pPr>
              <w:rPr>
                <w:szCs w:val="20"/>
              </w:rPr>
            </w:pPr>
            <w:r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DE0012" w14:textId="77777777" w:rsidR="00C76876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593B9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0EA3C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56EB51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8E7571" w14:textId="77777777" w:rsidR="00C76876" w:rsidRPr="009675B4" w:rsidRDefault="00C76876" w:rsidP="00C76876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C42EC" w14:textId="77777777" w:rsidR="00C76876" w:rsidRPr="009675B4" w:rsidRDefault="00C76876" w:rsidP="00C76876">
            <w:pPr>
              <w:rPr>
                <w:szCs w:val="20"/>
              </w:rPr>
            </w:pPr>
          </w:p>
        </w:tc>
      </w:tr>
      <w:tr w:rsidR="00C76876" w:rsidRPr="00472C5F" w14:paraId="3B39AFC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3F6D0F" w14:textId="77777777" w:rsidR="00C76876" w:rsidRPr="00472C5F" w:rsidRDefault="00C76876" w:rsidP="00C76876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47AA33" w14:textId="77777777" w:rsidR="00C76876" w:rsidRDefault="00C76876" w:rsidP="00C76876">
            <w:pPr>
              <w:rPr>
                <w:szCs w:val="20"/>
              </w:rPr>
            </w:pPr>
            <w:r>
              <w:rPr>
                <w:szCs w:val="20"/>
              </w:rPr>
              <w:t>Patiëntinformatie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592085" w14:textId="77777777" w:rsidR="00C76876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417EC9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A9B126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DC743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D2219D" w14:textId="77777777" w:rsidR="00C76876" w:rsidRPr="009675B4" w:rsidRDefault="00C76876" w:rsidP="00C76876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6080CB" w14:textId="77777777" w:rsidR="00C76876" w:rsidRPr="009675B4" w:rsidRDefault="00C76876" w:rsidP="00C76876">
            <w:pPr>
              <w:rPr>
                <w:szCs w:val="20"/>
              </w:rPr>
            </w:pPr>
          </w:p>
        </w:tc>
      </w:tr>
      <w:tr w:rsidR="00C76876" w:rsidRPr="00472C5F" w14:paraId="0023B37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1962CD" w14:textId="77777777" w:rsidR="00C76876" w:rsidRPr="00472C5F" w:rsidRDefault="00C76876" w:rsidP="00C76876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F00F76" w14:textId="77777777" w:rsidR="00C76876" w:rsidRDefault="00150AA8" w:rsidP="00C76876">
            <w:pPr>
              <w:rPr>
                <w:szCs w:val="20"/>
              </w:rPr>
            </w:pPr>
            <w:r>
              <w:rPr>
                <w:szCs w:val="20"/>
              </w:rPr>
              <w:t>Patiëntgegevens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8E1C86" w14:textId="77777777" w:rsidR="00C76876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E927DB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AADAF8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9F30D7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216C4B" w14:textId="77777777" w:rsidR="00C76876" w:rsidRPr="009675B4" w:rsidRDefault="00C76876" w:rsidP="00C76876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4437F7" w14:textId="77777777" w:rsidR="00C76876" w:rsidRPr="009675B4" w:rsidRDefault="00C76876" w:rsidP="00C76876">
            <w:pPr>
              <w:rPr>
                <w:szCs w:val="20"/>
              </w:rPr>
            </w:pPr>
          </w:p>
        </w:tc>
      </w:tr>
      <w:tr w:rsidR="00C76876" w:rsidRPr="00472C5F" w14:paraId="3F8B824B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94AB9" w14:textId="77777777" w:rsidR="00C76876" w:rsidRPr="00472C5F" w:rsidRDefault="00C76876" w:rsidP="00C76876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A4A1A2" w14:textId="77777777" w:rsidR="00C76876" w:rsidRDefault="00150AA8" w:rsidP="00C76876">
            <w:pPr>
              <w:rPr>
                <w:szCs w:val="20"/>
              </w:rPr>
            </w:pPr>
            <w:r>
              <w:rPr>
                <w:szCs w:val="20"/>
              </w:rPr>
              <w:t>INR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D98078" w14:textId="77777777" w:rsidR="00C76876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225368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E6B87D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4068FB" w14:textId="77777777" w:rsidR="00C76876" w:rsidRPr="009675B4" w:rsidRDefault="00C76876" w:rsidP="00C76876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08294A" w14:textId="77777777" w:rsidR="00C76876" w:rsidRPr="009675B4" w:rsidRDefault="00C76876" w:rsidP="00C76876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5005B" w14:textId="77777777" w:rsidR="00C76876" w:rsidRPr="009675B4" w:rsidRDefault="00C76876" w:rsidP="00C76876">
            <w:pPr>
              <w:rPr>
                <w:szCs w:val="20"/>
              </w:rPr>
            </w:pPr>
          </w:p>
        </w:tc>
      </w:tr>
      <w:tr w:rsidR="00723108" w:rsidRPr="00472C5F" w14:paraId="75F34901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124BFD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FA1375" w14:textId="77777777" w:rsidR="00723108" w:rsidRDefault="00723108" w:rsidP="00723108">
            <w:pPr>
              <w:rPr>
                <w:szCs w:val="20"/>
              </w:rPr>
            </w:pPr>
            <w:r>
              <w:rPr>
                <w:szCs w:val="20"/>
              </w:rPr>
              <w:t>Medicatie overzicht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C95496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BEB33E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F2691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A768BC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69C8E3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CAF72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4B4B78EE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44AC18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8AD5FC" w14:textId="77777777" w:rsidR="00723108" w:rsidRDefault="00723108" w:rsidP="00723108">
            <w:pPr>
              <w:rPr>
                <w:szCs w:val="20"/>
              </w:rPr>
            </w:pPr>
            <w:r>
              <w:rPr>
                <w:szCs w:val="20"/>
              </w:rPr>
              <w:t>Medicatie overzicht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3FE00A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2C203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59D9F6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0B895C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A163D7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800BA5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4D8429F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B20F3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DBCB18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diarree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0B0FC4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68A6F2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D97C77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8A019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2A1C4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B4CF5E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736EBE3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4A698E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C04659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diarree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57B565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D6E791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7E7386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2D152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C4F129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64787A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531D710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83C194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6522A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braken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AAD16D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116F9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AEFCD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DE5ECC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E781FC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72A480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28671DC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861207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6E7361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braken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4D2C1A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A1AF72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4859F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172378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B86C10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687DF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0A4E348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EF0642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CFE213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bloeding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20D369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B3B30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FA6452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E78D5C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26C7A9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64B94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718CA7F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42B925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C5BBED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bloeding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C733C4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19904F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C22A0D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D3F83C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E6E286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8D0885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4699B54F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156E4D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354E46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geplande ingreep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08A627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DAEE06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A3D6F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43C2B0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909AF9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9635C6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4D63401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CD8360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5AE07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geplande ingreep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620633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4D38E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84C02E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CD9D7F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1FE37C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66D76C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093793C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ECE34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5999E7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dosering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71F3E2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A5EB16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38777E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4D0811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3B7894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8D77BD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229306F2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D3EE4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D2857F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>Bijzonderheden dosering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83CB8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1E21AD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FEEAF4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8844EC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C8C0A4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93222E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171F190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7E2948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2B846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 xml:space="preserve">Bijzonderheden </w:t>
            </w:r>
            <w:r w:rsidR="00921114">
              <w:rPr>
                <w:szCs w:val="20"/>
              </w:rPr>
              <w:t>overig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643EDB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CC20EB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17842E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36A404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3EF5FD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6F97CB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0AE4A1E8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0F993A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7619B1" w14:textId="77777777" w:rsidR="00723108" w:rsidRDefault="00723108" w:rsidP="00723108">
            <w:pPr>
              <w:rPr>
                <w:szCs w:val="20"/>
              </w:rPr>
            </w:pPr>
            <w:r w:rsidRPr="00BB040D">
              <w:rPr>
                <w:szCs w:val="20"/>
              </w:rPr>
              <w:t xml:space="preserve">Bijzonderheden </w:t>
            </w:r>
            <w:r w:rsidR="00921114">
              <w:rPr>
                <w:szCs w:val="20"/>
              </w:rPr>
              <w:t>overig</w:t>
            </w:r>
            <w:r>
              <w:rPr>
                <w:szCs w:val="20"/>
              </w:rPr>
              <w:t xml:space="preserve">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46A0D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254AE4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6E252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15474C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5CEA7B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9C292F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0E8143D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23ECBE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DF5FC" w14:textId="77777777" w:rsidR="00723108" w:rsidRDefault="00921114" w:rsidP="00723108">
            <w:pPr>
              <w:rPr>
                <w:szCs w:val="20"/>
              </w:rPr>
            </w:pPr>
            <w:r>
              <w:rPr>
                <w:szCs w:val="20"/>
              </w:rPr>
              <w:t>Berichten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12B0E5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191C14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5711C5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1789F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D6599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7F5F8D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  <w:tr w:rsidR="00723108" w:rsidRPr="00472C5F" w14:paraId="0BE3308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1481FA" w14:textId="77777777" w:rsidR="00723108" w:rsidRPr="00472C5F" w:rsidRDefault="00723108" w:rsidP="00723108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CAFDE4" w14:textId="77777777" w:rsidR="00723108" w:rsidRDefault="00921114" w:rsidP="00723108">
            <w:pPr>
              <w:rPr>
                <w:szCs w:val="20"/>
              </w:rPr>
            </w:pPr>
            <w:r>
              <w:rPr>
                <w:szCs w:val="20"/>
              </w:rPr>
              <w:t>Berichten muteren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B0082" w14:textId="77777777" w:rsidR="00723108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3905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CF7A61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6BE85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17C1A5" w14:textId="77777777" w:rsidR="00723108" w:rsidRPr="009675B4" w:rsidRDefault="00723108" w:rsidP="00723108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6C9BCC" w14:textId="77777777" w:rsidR="00723108" w:rsidRPr="009675B4" w:rsidRDefault="00723108" w:rsidP="00723108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1DE89" w14:textId="77777777" w:rsidR="00723108" w:rsidRPr="009675B4" w:rsidRDefault="00723108" w:rsidP="00723108">
            <w:pPr>
              <w:rPr>
                <w:szCs w:val="20"/>
              </w:rPr>
            </w:pPr>
          </w:p>
        </w:tc>
      </w:tr>
    </w:tbl>
    <w:p w14:paraId="25C936CF" w14:textId="77777777" w:rsidR="00E069DF" w:rsidRPr="00447C46" w:rsidRDefault="00E069DF" w:rsidP="00E069DF"/>
    <w:p w14:paraId="33486A88" w14:textId="77777777" w:rsidR="00EF556D" w:rsidRPr="00472C5F" w:rsidRDefault="00EF556D" w:rsidP="00EF556D">
      <w:pPr>
        <w:rPr>
          <w:szCs w:val="20"/>
        </w:rPr>
      </w:pPr>
    </w:p>
    <w:p w14:paraId="7C2BBA3F" w14:textId="77777777" w:rsidR="00EF556D" w:rsidRDefault="00EF556D" w:rsidP="00EF556D">
      <w:pPr>
        <w:pStyle w:val="Heading1"/>
      </w:pPr>
      <w:bookmarkStart w:id="27" w:name="_Toc101707531"/>
      <w:r>
        <w:lastRenderedPageBreak/>
        <w:t>Apotheek</w:t>
      </w:r>
      <w:bookmarkEnd w:id="27"/>
    </w:p>
    <w:p w14:paraId="3494F0BC" w14:textId="77777777" w:rsidR="00EF556D" w:rsidRDefault="00EF556D" w:rsidP="00EF556D">
      <w:pPr>
        <w:pStyle w:val="Heading2"/>
      </w:pPr>
      <w:bookmarkStart w:id="28" w:name="_Toc101707532"/>
      <w:r>
        <w:t>Zoeken</w:t>
      </w:r>
      <w:bookmarkEnd w:id="28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69DF" w:rsidRPr="00472C5F" w14:paraId="46529A07" w14:textId="77777777" w:rsidTr="00043645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0E41ADC" w14:textId="77777777" w:rsidR="00E069DF" w:rsidRPr="00472C5F" w:rsidRDefault="00E069D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9E75D76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BF95528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744987A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D9A5BF6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5C6A577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0C68972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B938B44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069DF" w:rsidRPr="00472C5F" w14:paraId="181DF62C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9EBDA2E" w14:textId="77777777" w:rsidR="00E069DF" w:rsidRPr="00472C5F" w:rsidRDefault="00E069DF" w:rsidP="00043645">
            <w:pPr>
              <w:rPr>
                <w:szCs w:val="20"/>
                <w:highlight w:val="lightGray"/>
              </w:rPr>
            </w:pPr>
          </w:p>
        </w:tc>
      </w:tr>
      <w:tr w:rsidR="00E069DF" w:rsidRPr="00472C5F" w14:paraId="61C4692D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79B932" w14:textId="77777777" w:rsidR="00E069DF" w:rsidRPr="00472C5F" w:rsidRDefault="00E069D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C28A61" w14:textId="77777777" w:rsidR="00E069DF" w:rsidRPr="009675B4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>Patiënt zoeken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439591" w14:textId="77777777" w:rsidR="00E069DF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CD857C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86CD86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87619A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B81534" w14:textId="77777777" w:rsidR="00E069DF" w:rsidRPr="009675B4" w:rsidRDefault="00E069D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257F0" w14:textId="77777777" w:rsidR="00E069DF" w:rsidRPr="009675B4" w:rsidRDefault="00E069DF" w:rsidP="00043645">
            <w:pPr>
              <w:rPr>
                <w:szCs w:val="20"/>
              </w:rPr>
            </w:pPr>
          </w:p>
        </w:tc>
      </w:tr>
      <w:tr w:rsidR="00E069DF" w:rsidRPr="00472C5F" w14:paraId="01E467D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03DF21" w14:textId="77777777" w:rsidR="00E069DF" w:rsidRPr="00472C5F" w:rsidRDefault="00E069D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93D185" w14:textId="77777777" w:rsidR="00E069DF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>Behandelrelatie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D9E809" w14:textId="77777777" w:rsidR="00E069DF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A7598B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2ECC9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E292D8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282850" w14:textId="77777777" w:rsidR="00E069DF" w:rsidRPr="009675B4" w:rsidRDefault="00E069D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9F2F3E" w14:textId="77777777" w:rsidR="00E069DF" w:rsidRPr="009675B4" w:rsidRDefault="00E069DF" w:rsidP="00043645">
            <w:pPr>
              <w:rPr>
                <w:szCs w:val="20"/>
              </w:rPr>
            </w:pPr>
          </w:p>
        </w:tc>
      </w:tr>
    </w:tbl>
    <w:p w14:paraId="32709453" w14:textId="77777777" w:rsidR="00EF556D" w:rsidRPr="00472C5F" w:rsidRDefault="00EF556D" w:rsidP="00EF556D">
      <w:pPr>
        <w:rPr>
          <w:szCs w:val="20"/>
        </w:rPr>
      </w:pPr>
    </w:p>
    <w:p w14:paraId="23F6F93E" w14:textId="77777777" w:rsidR="00EF556D" w:rsidRDefault="00EF556D" w:rsidP="00EF556D">
      <w:pPr>
        <w:pStyle w:val="Heading2"/>
      </w:pPr>
      <w:bookmarkStart w:id="29" w:name="_Toc101707533"/>
      <w:r>
        <w:t>Dossier</w:t>
      </w:r>
      <w:bookmarkEnd w:id="29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69DF" w:rsidRPr="00472C5F" w14:paraId="7F0C4DF1" w14:textId="77777777" w:rsidTr="00043645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4C475C5" w14:textId="77777777" w:rsidR="00E069DF" w:rsidRPr="00472C5F" w:rsidRDefault="00E069D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0FE6F3E4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A2725D4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AE3121A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43A525A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C76178B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97208F7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6CE9A90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069DF" w:rsidRPr="00472C5F" w14:paraId="0CCB5324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16170945" w14:textId="77777777" w:rsidR="00E069DF" w:rsidRPr="00472C5F" w:rsidRDefault="00E069DF" w:rsidP="00043645">
            <w:pPr>
              <w:rPr>
                <w:szCs w:val="20"/>
                <w:highlight w:val="lightGray"/>
              </w:rPr>
            </w:pPr>
          </w:p>
        </w:tc>
      </w:tr>
      <w:tr w:rsidR="00E069DF" w:rsidRPr="00472C5F" w14:paraId="5F22CA8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4152F5" w14:textId="77777777" w:rsidR="00E069DF" w:rsidRPr="00472C5F" w:rsidRDefault="00E069D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87AC3" w14:textId="77777777" w:rsidR="00E069DF" w:rsidRPr="009675B4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>Dossier openen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2A6B20" w14:textId="77777777" w:rsidR="00E069DF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5C6DC2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EBA216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B61470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3ADC7C" w14:textId="77777777" w:rsidR="00E069DF" w:rsidRPr="009675B4" w:rsidRDefault="00E069D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296C0B" w14:textId="77777777" w:rsidR="00E069DF" w:rsidRPr="009675B4" w:rsidRDefault="00E069DF" w:rsidP="00043645">
            <w:pPr>
              <w:rPr>
                <w:szCs w:val="20"/>
              </w:rPr>
            </w:pPr>
          </w:p>
        </w:tc>
      </w:tr>
      <w:tr w:rsidR="00E069DF" w:rsidRPr="00472C5F" w14:paraId="4E95A959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C03911" w14:textId="77777777" w:rsidR="00E069DF" w:rsidRPr="00472C5F" w:rsidRDefault="00E069D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5A1877" w14:textId="77777777" w:rsidR="00E069DF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>Behandeling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97E86" w14:textId="77777777" w:rsidR="00E069DF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7A6BB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343BC8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E65E6C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C104E4" w14:textId="77777777" w:rsidR="00E069DF" w:rsidRPr="009675B4" w:rsidRDefault="00E069D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E56662" w14:textId="77777777" w:rsidR="00E069DF" w:rsidRPr="009675B4" w:rsidRDefault="00E069DF" w:rsidP="00043645">
            <w:pPr>
              <w:rPr>
                <w:szCs w:val="20"/>
              </w:rPr>
            </w:pPr>
          </w:p>
        </w:tc>
      </w:tr>
      <w:tr w:rsidR="00E069DF" w:rsidRPr="00472C5F" w14:paraId="4CE9604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E9CF6" w14:textId="77777777" w:rsidR="00E069DF" w:rsidRPr="00472C5F" w:rsidRDefault="00E069D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287D35" w14:textId="77777777" w:rsidR="00E069DF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>Time in range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582D0D" w14:textId="77777777" w:rsidR="00E069DF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51A8B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9849FF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5B8D16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40497A" w14:textId="77777777" w:rsidR="00E069DF" w:rsidRPr="009675B4" w:rsidRDefault="00E069D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4FA7E9" w14:textId="77777777" w:rsidR="00E069DF" w:rsidRPr="009675B4" w:rsidRDefault="00E069DF" w:rsidP="00043645">
            <w:pPr>
              <w:rPr>
                <w:szCs w:val="20"/>
              </w:rPr>
            </w:pPr>
          </w:p>
        </w:tc>
      </w:tr>
      <w:tr w:rsidR="00E069DF" w:rsidRPr="00472C5F" w14:paraId="6A571F95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1F33F9" w14:textId="77777777" w:rsidR="00E069DF" w:rsidRPr="00472C5F" w:rsidRDefault="00E069D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19A96E" w14:textId="77777777" w:rsidR="00E069DF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>INR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85AFDC" w14:textId="77777777" w:rsidR="00E069DF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B86F06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882CCB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2B4BFF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0F7730" w14:textId="77777777" w:rsidR="00E069DF" w:rsidRPr="009675B4" w:rsidRDefault="00E069D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5C4886" w14:textId="77777777" w:rsidR="00E069DF" w:rsidRPr="009675B4" w:rsidRDefault="00E069DF" w:rsidP="00043645">
            <w:pPr>
              <w:rPr>
                <w:szCs w:val="20"/>
              </w:rPr>
            </w:pPr>
          </w:p>
        </w:tc>
      </w:tr>
      <w:tr w:rsidR="00921114" w:rsidRPr="00472C5F" w14:paraId="3B5DF12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638E57" w14:textId="77777777" w:rsidR="00921114" w:rsidRPr="00472C5F" w:rsidRDefault="0092111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587912" w14:textId="77777777" w:rsidR="00921114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>Kalender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297CBB" w14:textId="77777777" w:rsidR="00921114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A2FFEE" w14:textId="77777777" w:rsidR="00921114" w:rsidRPr="009675B4" w:rsidRDefault="0092111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4119D1" w14:textId="77777777" w:rsidR="00921114" w:rsidRPr="009675B4" w:rsidRDefault="0092111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81DED" w14:textId="77777777" w:rsidR="00921114" w:rsidRPr="009675B4" w:rsidRDefault="0092111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F0CD02" w14:textId="77777777" w:rsidR="00921114" w:rsidRPr="009675B4" w:rsidRDefault="0092111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F5C39B" w14:textId="77777777" w:rsidR="00921114" w:rsidRPr="009675B4" w:rsidRDefault="00921114" w:rsidP="00043645">
            <w:pPr>
              <w:rPr>
                <w:szCs w:val="20"/>
              </w:rPr>
            </w:pPr>
          </w:p>
        </w:tc>
      </w:tr>
      <w:tr w:rsidR="00921114" w:rsidRPr="00472C5F" w14:paraId="1A57C3D6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F8D822" w14:textId="77777777" w:rsidR="00921114" w:rsidRPr="00472C5F" w:rsidRDefault="00921114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8852F6" w14:textId="77777777" w:rsidR="00921114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>Gemiddelde dosering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E3938F" w14:textId="77777777" w:rsidR="00921114" w:rsidRPr="00AD587F" w:rsidRDefault="00A70584" w:rsidP="000E7BAC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3915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A0E03D" w14:textId="77777777" w:rsidR="00921114" w:rsidRPr="009675B4" w:rsidRDefault="00921114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C777C6" w14:textId="77777777" w:rsidR="00921114" w:rsidRPr="009675B4" w:rsidRDefault="00921114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4ACB43" w14:textId="77777777" w:rsidR="00921114" w:rsidRPr="009675B4" w:rsidRDefault="00921114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648522" w14:textId="77777777" w:rsidR="00921114" w:rsidRPr="009675B4" w:rsidRDefault="00921114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54413D" w14:textId="77777777" w:rsidR="00921114" w:rsidRPr="009675B4" w:rsidRDefault="00921114" w:rsidP="00043645">
            <w:pPr>
              <w:rPr>
                <w:szCs w:val="20"/>
              </w:rPr>
            </w:pPr>
          </w:p>
        </w:tc>
      </w:tr>
    </w:tbl>
    <w:p w14:paraId="3400BA31" w14:textId="77777777" w:rsidR="00E069DF" w:rsidRPr="00447C46" w:rsidRDefault="00E069DF" w:rsidP="00E069DF"/>
    <w:p w14:paraId="1AF3AE4A" w14:textId="77777777" w:rsidR="00E069DF" w:rsidRPr="00E069DF" w:rsidRDefault="00E069DF" w:rsidP="00E069DF"/>
    <w:p w14:paraId="1172011C" w14:textId="77777777" w:rsidR="00EF556D" w:rsidRDefault="00921114" w:rsidP="00EF556D">
      <w:pPr>
        <w:pStyle w:val="Heading1"/>
      </w:pPr>
      <w:bookmarkStart w:id="30" w:name="_Toc101707534"/>
      <w:r>
        <w:lastRenderedPageBreak/>
        <w:t>Externe systemen</w:t>
      </w:r>
      <w:bookmarkEnd w:id="30"/>
    </w:p>
    <w:p w14:paraId="5DA159CD" w14:textId="77777777" w:rsidR="00EF556D" w:rsidRDefault="00921114" w:rsidP="00EF556D">
      <w:pPr>
        <w:pStyle w:val="Heading2"/>
      </w:pPr>
      <w:bookmarkStart w:id="31" w:name="_Toc101707535"/>
      <w:r>
        <w:t>Koppelingen</w:t>
      </w:r>
      <w:bookmarkEnd w:id="31"/>
    </w:p>
    <w:tbl>
      <w:tblPr>
        <w:tblW w:w="1474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2"/>
        <w:gridCol w:w="3427"/>
        <w:gridCol w:w="1276"/>
        <w:gridCol w:w="1276"/>
        <w:gridCol w:w="1134"/>
        <w:gridCol w:w="992"/>
        <w:gridCol w:w="4253"/>
        <w:gridCol w:w="1842"/>
      </w:tblGrid>
      <w:tr w:rsidR="00E069DF" w:rsidRPr="00472C5F" w14:paraId="05C4818B" w14:textId="77777777" w:rsidTr="00043645">
        <w:trPr>
          <w:cantSplit/>
          <w:tblHeader/>
        </w:trPr>
        <w:tc>
          <w:tcPr>
            <w:tcW w:w="5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1FEE405" w14:textId="77777777" w:rsidR="00E069DF" w:rsidRPr="00472C5F" w:rsidRDefault="00E069DF" w:rsidP="00043645">
            <w:pPr>
              <w:rPr>
                <w:szCs w:val="20"/>
              </w:rPr>
            </w:pPr>
          </w:p>
        </w:tc>
        <w:tc>
          <w:tcPr>
            <w:tcW w:w="3427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7A7E3F6C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Onderdeel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854077F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Functie- nummer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2AB07751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Akkoord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4EDE32A5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akkoord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3D49C413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Niet getest</w:t>
            </w:r>
          </w:p>
        </w:tc>
        <w:tc>
          <w:tcPr>
            <w:tcW w:w="4253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51F3E877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Bevindingen</w:t>
            </w:r>
          </w:p>
        </w:tc>
        <w:tc>
          <w:tcPr>
            <w:tcW w:w="1842" w:type="dxa"/>
            <w:tcBorders>
              <w:bottom w:val="single" w:sz="6" w:space="0" w:color="auto"/>
            </w:tcBorders>
            <w:shd w:val="clear" w:color="auto" w:fill="000000"/>
            <w:vAlign w:val="center"/>
          </w:tcPr>
          <w:p w14:paraId="1529F5B9" w14:textId="77777777" w:rsidR="00E069DF" w:rsidRPr="00472C5F" w:rsidRDefault="00E069DF" w:rsidP="00043645">
            <w:pPr>
              <w:rPr>
                <w:b/>
                <w:szCs w:val="20"/>
              </w:rPr>
            </w:pPr>
            <w:r>
              <w:rPr>
                <w:b/>
                <w:szCs w:val="20"/>
              </w:rPr>
              <w:t>Getest door</w:t>
            </w:r>
          </w:p>
        </w:tc>
      </w:tr>
      <w:tr w:rsidR="00E069DF" w:rsidRPr="00472C5F" w14:paraId="497D7B4D" w14:textId="77777777" w:rsidTr="00043645">
        <w:trPr>
          <w:cantSplit/>
          <w:tblHeader/>
        </w:trPr>
        <w:tc>
          <w:tcPr>
            <w:tcW w:w="14742" w:type="dxa"/>
            <w:gridSpan w:val="8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EAA61F9" w14:textId="77777777" w:rsidR="00E069DF" w:rsidRPr="00472C5F" w:rsidRDefault="00E069DF" w:rsidP="00043645">
            <w:pPr>
              <w:rPr>
                <w:szCs w:val="20"/>
                <w:highlight w:val="lightGray"/>
              </w:rPr>
            </w:pPr>
          </w:p>
        </w:tc>
      </w:tr>
      <w:tr w:rsidR="00E069DF" w:rsidRPr="00472C5F" w14:paraId="44A3A004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F01DC0" w14:textId="77777777" w:rsidR="00E069DF" w:rsidRPr="00472C5F" w:rsidRDefault="00E069D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B2345B" w14:textId="77777777" w:rsidR="00E069DF" w:rsidRPr="009675B4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>Inkomende Lab Uitslagen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F4639" w14:textId="77777777" w:rsidR="00E069DF" w:rsidRPr="00AD587F" w:rsidRDefault="00921114" w:rsidP="000E7BAC">
            <w:pPr>
              <w:rPr>
                <w:sz w:val="15"/>
                <w:szCs w:val="15"/>
              </w:rPr>
            </w:pPr>
            <w:r w:rsidRPr="00AD587F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85D745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A02E63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2047E8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73751D" w14:textId="77777777" w:rsidR="00E069DF" w:rsidRPr="009675B4" w:rsidRDefault="00E069D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609E3E" w14:textId="77777777" w:rsidR="00E069DF" w:rsidRPr="009675B4" w:rsidRDefault="00E069DF" w:rsidP="00043645">
            <w:pPr>
              <w:rPr>
                <w:szCs w:val="20"/>
              </w:rPr>
            </w:pPr>
          </w:p>
        </w:tc>
      </w:tr>
      <w:tr w:rsidR="00E069DF" w:rsidRPr="00472C5F" w14:paraId="764EDFAC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3E9E15" w14:textId="77777777" w:rsidR="00E069DF" w:rsidRPr="00472C5F" w:rsidRDefault="00E069D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3634D" w14:textId="77777777" w:rsidR="00E069DF" w:rsidRDefault="00921114" w:rsidP="00043645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Medimo</w:t>
            </w:r>
            <w:proofErr w:type="spellEnd"/>
            <w:r>
              <w:rPr>
                <w:szCs w:val="20"/>
              </w:rPr>
              <w:t xml:space="preserve"> notificatie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452205" w14:textId="77777777" w:rsidR="00E069DF" w:rsidRPr="00AD587F" w:rsidRDefault="00921114" w:rsidP="000E7BAC">
            <w:pPr>
              <w:rPr>
                <w:sz w:val="15"/>
                <w:szCs w:val="15"/>
              </w:rPr>
            </w:pPr>
            <w:r w:rsidRPr="00AD587F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6D144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06EC90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AE441E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7EEFD" w14:textId="77777777" w:rsidR="00E069DF" w:rsidRPr="009675B4" w:rsidRDefault="00E069D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1853AD" w14:textId="77777777" w:rsidR="00E069DF" w:rsidRPr="009675B4" w:rsidRDefault="00E069DF" w:rsidP="00043645">
            <w:pPr>
              <w:rPr>
                <w:szCs w:val="20"/>
              </w:rPr>
            </w:pPr>
          </w:p>
        </w:tc>
      </w:tr>
      <w:tr w:rsidR="00E069DF" w:rsidRPr="00472C5F" w14:paraId="13DA33A3" w14:textId="77777777" w:rsidTr="00043645">
        <w:trPr>
          <w:trHeight w:val="397"/>
        </w:trPr>
        <w:tc>
          <w:tcPr>
            <w:tcW w:w="5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7C2CB" w14:textId="77777777" w:rsidR="00E069DF" w:rsidRPr="00472C5F" w:rsidRDefault="00E069DF" w:rsidP="00043645">
            <w:pPr>
              <w:numPr>
                <w:ilvl w:val="0"/>
                <w:numId w:val="2"/>
              </w:numPr>
              <w:rPr>
                <w:szCs w:val="20"/>
              </w:rPr>
            </w:pPr>
          </w:p>
        </w:tc>
        <w:tc>
          <w:tcPr>
            <w:tcW w:w="342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28C295" w14:textId="77777777" w:rsidR="00E069DF" w:rsidRDefault="00921114" w:rsidP="00043645">
            <w:pPr>
              <w:rPr>
                <w:szCs w:val="20"/>
              </w:rPr>
            </w:pPr>
            <w:r>
              <w:rPr>
                <w:szCs w:val="20"/>
              </w:rPr>
              <w:t xml:space="preserve">Opvragen kalendergegevens door </w:t>
            </w:r>
            <w:proofErr w:type="spellStart"/>
            <w:r>
              <w:rPr>
                <w:szCs w:val="20"/>
              </w:rPr>
              <w:t>Medimo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BDA9FF" w14:textId="77777777" w:rsidR="00E069DF" w:rsidRPr="00AD587F" w:rsidRDefault="00921114" w:rsidP="000E7BAC">
            <w:pPr>
              <w:rPr>
                <w:sz w:val="15"/>
                <w:szCs w:val="15"/>
              </w:rPr>
            </w:pPr>
            <w:r w:rsidRPr="00AD587F">
              <w:rPr>
                <w:sz w:val="15"/>
                <w:szCs w:val="15"/>
              </w:rPr>
              <w:t>n.v.t.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2F4347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4B1A4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8FB8EB" w14:textId="77777777" w:rsidR="00E069DF" w:rsidRPr="009675B4" w:rsidRDefault="00E069DF" w:rsidP="00043645">
            <w:pPr>
              <w:jc w:val="center"/>
              <w:rPr>
                <w:szCs w:val="20"/>
              </w:rPr>
            </w:pPr>
          </w:p>
        </w:tc>
        <w:tc>
          <w:tcPr>
            <w:tcW w:w="42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B5EF21" w14:textId="77777777" w:rsidR="00E069DF" w:rsidRPr="009675B4" w:rsidRDefault="00E069DF" w:rsidP="00043645">
            <w:pPr>
              <w:rPr>
                <w:szCs w:val="20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A3A413" w14:textId="77777777" w:rsidR="00E069DF" w:rsidRPr="009675B4" w:rsidRDefault="00E069DF" w:rsidP="00043645">
            <w:pPr>
              <w:rPr>
                <w:szCs w:val="20"/>
              </w:rPr>
            </w:pPr>
          </w:p>
        </w:tc>
      </w:tr>
    </w:tbl>
    <w:p w14:paraId="34FBB9AD" w14:textId="77777777" w:rsidR="00E069DF" w:rsidRPr="00447C46" w:rsidRDefault="00E069DF" w:rsidP="00E069DF"/>
    <w:p w14:paraId="380EE3EF" w14:textId="77777777" w:rsidR="00921114" w:rsidRPr="00A40D40" w:rsidRDefault="00921114" w:rsidP="009B4D3C">
      <w:pPr>
        <w:spacing w:after="200" w:line="276" w:lineRule="auto"/>
      </w:pPr>
    </w:p>
    <w:p w14:paraId="0793C744" w14:textId="77777777" w:rsidR="000B487C" w:rsidRDefault="000B487C" w:rsidP="009B4D3C">
      <w:pPr>
        <w:pStyle w:val="Heading1"/>
        <w:sectPr w:rsidR="000B487C" w:rsidSect="008C72D6">
          <w:headerReference w:type="default" r:id="rId16"/>
          <w:footerReference w:type="default" r:id="rId17"/>
          <w:pgSz w:w="16839" w:h="11907" w:orient="landscape" w:code="9"/>
          <w:pgMar w:top="964" w:right="1009" w:bottom="1304" w:left="1440" w:header="709" w:footer="709" w:gutter="0"/>
          <w:cols w:space="720"/>
          <w:docGrid w:linePitch="360"/>
        </w:sectPr>
      </w:pPr>
    </w:p>
    <w:p w14:paraId="2E4B299B" w14:textId="773356BF" w:rsidR="00092B76" w:rsidRDefault="00627479" w:rsidP="009B4D3C">
      <w:pPr>
        <w:pStyle w:val="Heading1"/>
      </w:pPr>
      <w:bookmarkStart w:id="32" w:name="_Toc101707536"/>
      <w:r>
        <w:lastRenderedPageBreak/>
        <w:t>Akkoordverklaring</w:t>
      </w:r>
      <w:bookmarkEnd w:id="32"/>
    </w:p>
    <w:p w14:paraId="7E617D66" w14:textId="26DEE1D4" w:rsidR="00D44BCE" w:rsidRDefault="00CB7D3E" w:rsidP="00092B76">
      <w:pPr>
        <w:rPr>
          <w:noProof/>
          <w:spacing w:val="-3"/>
        </w:rPr>
      </w:pPr>
      <w:r>
        <w:rPr>
          <w:noProof/>
          <w:spacing w:val="-3"/>
        </w:rPr>
        <w:t xml:space="preserve">Op basis van de </w:t>
      </w:r>
      <w:r w:rsidR="00D44BCE">
        <w:rPr>
          <w:noProof/>
          <w:spacing w:val="-3"/>
        </w:rPr>
        <w:t xml:space="preserve">resultaten van de uitgevoerde testen wordt deze release </w:t>
      </w:r>
      <w:r w:rsidR="008B6D7E">
        <w:rPr>
          <w:noProof/>
          <w:spacing w:val="-3"/>
        </w:rPr>
        <w:t>vrijgegeven om op de productieomgeving te installeren. Eventueel gevonden bevindingen die niet blokkerend zijn voor de in productie name</w:t>
      </w:r>
      <w:r w:rsidR="000B487C">
        <w:rPr>
          <w:noProof/>
          <w:spacing w:val="-3"/>
        </w:rPr>
        <w:t>,</w:t>
      </w:r>
      <w:r w:rsidR="008B6D7E">
        <w:rPr>
          <w:noProof/>
          <w:spacing w:val="-3"/>
        </w:rPr>
        <w:t xml:space="preserve"> zijn bij ASolutions Healthcare aangemeld. Afhankelijk van de urgentie worden deze als hotfix of in een volgende release opgelost.</w:t>
      </w:r>
    </w:p>
    <w:p w14:paraId="3FAA55C3" w14:textId="126290D6" w:rsidR="00CB7D3E" w:rsidRDefault="00CB7D3E" w:rsidP="00092B76">
      <w:pPr>
        <w:rPr>
          <w:noProof/>
          <w:spacing w:val="-3"/>
        </w:rPr>
      </w:pPr>
    </w:p>
    <w:p w14:paraId="6A5B16DD" w14:textId="77777777" w:rsidR="008B6D7E" w:rsidRDefault="008B6D7E" w:rsidP="00092B76">
      <w:pPr>
        <w:rPr>
          <w:noProof/>
          <w:spacing w:val="-3"/>
        </w:rPr>
      </w:pPr>
    </w:p>
    <w:p w14:paraId="04A8E96B" w14:textId="77777777" w:rsidR="00092B76" w:rsidRPr="00EC7F44" w:rsidRDefault="00092B76" w:rsidP="00092B76">
      <w:pPr>
        <w:rPr>
          <w:noProof/>
          <w:spacing w:val="-3"/>
        </w:rPr>
      </w:pPr>
    </w:p>
    <w:p w14:paraId="5F0F5D99" w14:textId="77777777" w:rsidR="00B5677E" w:rsidRPr="008C0B0A" w:rsidRDefault="000B7657" w:rsidP="00B5677E">
      <w:pPr>
        <w:rPr>
          <w:b/>
          <w:noProof/>
          <w:spacing w:val="-3"/>
        </w:rPr>
      </w:pPr>
      <w:sdt>
        <w:sdtPr>
          <w:rPr>
            <w:b/>
            <w:noProof/>
          </w:rPr>
          <w:alias w:val="Company"/>
          <w:tag w:val=""/>
          <w:id w:val="-775481352"/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EndPr/>
        <w:sdtContent>
          <w:r w:rsidR="00A70584">
            <w:rPr>
              <w:b/>
              <w:noProof/>
            </w:rPr>
            <w:t>&lt;Naam trombosedienst&gt;</w:t>
          </w:r>
        </w:sdtContent>
      </w:sdt>
      <w:r w:rsidR="00B5677E" w:rsidRPr="00D859E0">
        <w:tab/>
      </w:r>
      <w:r w:rsidR="00B5677E" w:rsidRPr="00D859E0">
        <w:tab/>
      </w:r>
      <w:r w:rsidR="00B5677E" w:rsidRPr="00D859E0">
        <w:tab/>
      </w:r>
      <w:r w:rsidR="00B5677E" w:rsidRPr="00D859E0">
        <w:tab/>
      </w:r>
      <w:r w:rsidR="00B5677E" w:rsidRPr="00D859E0">
        <w:tab/>
      </w:r>
      <w:r w:rsidR="00B5677E" w:rsidRPr="00D859E0">
        <w:tab/>
      </w:r>
      <w:r w:rsidR="00B5677E" w:rsidRPr="00D859E0">
        <w:tab/>
      </w:r>
    </w:p>
    <w:p w14:paraId="6B86AB78" w14:textId="77777777" w:rsidR="00B5677E" w:rsidRPr="00D859E0" w:rsidRDefault="00B5677E" w:rsidP="00B5677E">
      <w:r w:rsidRPr="00D859E0">
        <w:t>________________________</w:t>
      </w:r>
    </w:p>
    <w:p w14:paraId="286D0239" w14:textId="77777777" w:rsidR="00B5677E" w:rsidRPr="00D859E0" w:rsidRDefault="00B5677E" w:rsidP="00B5677E">
      <w:r w:rsidRPr="00D859E0">
        <w:t>Handtekening</w:t>
      </w:r>
      <w:r w:rsidRPr="00D859E0">
        <w:tab/>
      </w:r>
    </w:p>
    <w:p w14:paraId="78FB0046" w14:textId="77777777" w:rsidR="00B5677E" w:rsidRPr="00D859E0" w:rsidRDefault="00B5677E" w:rsidP="00B5677E">
      <w:pPr>
        <w:rPr>
          <w:highlight w:val="yellow"/>
        </w:rPr>
      </w:pPr>
    </w:p>
    <w:p w14:paraId="504666C7" w14:textId="77777777" w:rsidR="00B5677E" w:rsidRPr="00D859E0" w:rsidRDefault="00B5677E" w:rsidP="00B5677E">
      <w:pPr>
        <w:rPr>
          <w:highlight w:val="yellow"/>
        </w:rPr>
      </w:pPr>
    </w:p>
    <w:p w14:paraId="37E1C91E" w14:textId="77777777" w:rsidR="00B5677E" w:rsidRPr="00D859E0" w:rsidRDefault="00B5677E" w:rsidP="00B5677E"/>
    <w:p w14:paraId="6BED6228" w14:textId="77777777" w:rsidR="00B5677E" w:rsidRPr="00D859E0" w:rsidRDefault="00B5677E" w:rsidP="00B5677E">
      <w:r w:rsidRPr="00D859E0">
        <w:t>________________________</w:t>
      </w:r>
    </w:p>
    <w:p w14:paraId="0CDB85B5" w14:textId="4E7A3BA5" w:rsidR="00877CDD" w:rsidRDefault="00B5677E" w:rsidP="00877CDD">
      <w:pPr>
        <w:rPr>
          <w:szCs w:val="20"/>
        </w:rPr>
      </w:pPr>
      <w:r w:rsidRPr="00947A0C">
        <w:t>Naam</w:t>
      </w:r>
      <w:r w:rsidR="00877CDD">
        <w:t xml:space="preserve">:  </w:t>
      </w:r>
      <w:sdt>
        <w:sdtPr>
          <w:rPr>
            <w:szCs w:val="20"/>
          </w:rPr>
          <w:alias w:val="Author"/>
          <w:tag w:val=""/>
          <w:id w:val="-1985454778"/>
          <w:placeholder>
            <w:docPart w:val="52F6AA3AFD8FFF4F80077D1247C3DFC7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EndPr/>
        <w:sdtContent>
          <w:r w:rsidR="00D44BCE">
            <w:rPr>
              <w:szCs w:val="20"/>
            </w:rPr>
            <w:t>&lt;naam tester(s)&gt;</w:t>
          </w:r>
        </w:sdtContent>
      </w:sdt>
    </w:p>
    <w:p w14:paraId="5CA516E4" w14:textId="77777777" w:rsidR="00877CDD" w:rsidRDefault="00877CDD" w:rsidP="00B5677E"/>
    <w:p w14:paraId="446C1420" w14:textId="77777777" w:rsidR="00B5677E" w:rsidRPr="00D859E0" w:rsidRDefault="00B5677E" w:rsidP="00B5677E">
      <w:r w:rsidRPr="00D859E0">
        <w:tab/>
      </w:r>
      <w:r w:rsidRPr="00D859E0">
        <w:tab/>
      </w:r>
      <w:r w:rsidRPr="00D859E0">
        <w:tab/>
      </w:r>
      <w:r w:rsidRPr="00D859E0">
        <w:tab/>
      </w:r>
      <w:r w:rsidRPr="00D859E0">
        <w:tab/>
      </w:r>
    </w:p>
    <w:p w14:paraId="014CEDAA" w14:textId="77777777" w:rsidR="00B5677E" w:rsidRPr="00D859E0" w:rsidRDefault="00B5677E" w:rsidP="00B5677E">
      <w:r w:rsidRPr="00D859E0">
        <w:t>________________________</w:t>
      </w:r>
    </w:p>
    <w:p w14:paraId="7F4644A8" w14:textId="77777777" w:rsidR="00B5677E" w:rsidRPr="00D859E0" w:rsidRDefault="00B5677E" w:rsidP="00B5677E">
      <w:r w:rsidRPr="00947A0C">
        <w:t>Functie</w:t>
      </w:r>
      <w:r w:rsidR="00877CDD">
        <w:t>:</w:t>
      </w:r>
    </w:p>
    <w:p w14:paraId="45C4E030" w14:textId="77777777" w:rsidR="00B5677E" w:rsidRPr="00D859E0" w:rsidRDefault="00B5677E" w:rsidP="00B5677E"/>
    <w:p w14:paraId="2CD959E5" w14:textId="77777777" w:rsidR="00B5677E" w:rsidRPr="00D859E0" w:rsidRDefault="00B5677E" w:rsidP="00B5677E"/>
    <w:p w14:paraId="295A7278" w14:textId="77777777" w:rsidR="00B5677E" w:rsidRPr="00D859E0" w:rsidRDefault="00B5677E" w:rsidP="00B5677E">
      <w:r w:rsidRPr="00D859E0">
        <w:t>________________________</w:t>
      </w:r>
    </w:p>
    <w:p w14:paraId="0DE63BFD" w14:textId="77777777" w:rsidR="00B5677E" w:rsidRPr="00D859E0" w:rsidRDefault="00B5677E" w:rsidP="00B5677E">
      <w:r w:rsidRPr="00D859E0">
        <w:t>Datum</w:t>
      </w:r>
      <w:r w:rsidR="00877CDD">
        <w:t>:</w:t>
      </w:r>
    </w:p>
    <w:p w14:paraId="54981CF2" w14:textId="77777777" w:rsidR="005E6381" w:rsidRDefault="005E6381">
      <w:pPr>
        <w:spacing w:after="200" w:line="276" w:lineRule="auto"/>
      </w:pPr>
    </w:p>
    <w:sectPr w:rsidR="005E6381" w:rsidSect="000B487C">
      <w:headerReference w:type="default" r:id="rId18"/>
      <w:footerReference w:type="default" r:id="rId19"/>
      <w:pgSz w:w="11907" w:h="16839" w:code="9"/>
      <w:pgMar w:top="1440" w:right="964" w:bottom="1009" w:left="1304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BA9049" w14:textId="77777777" w:rsidR="000B7657" w:rsidRDefault="000B7657" w:rsidP="001632E1">
      <w:r>
        <w:separator/>
      </w:r>
    </w:p>
  </w:endnote>
  <w:endnote w:type="continuationSeparator" w:id="0">
    <w:p w14:paraId="1C6FBC2C" w14:textId="77777777" w:rsidR="000B7657" w:rsidRDefault="000B7657" w:rsidP="00163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E2F83" w14:textId="77777777" w:rsidR="009909AD" w:rsidRDefault="00EA0B3A">
    <w:r>
      <w:t xml:space="preserve">   </w:t>
    </w:r>
  </w:p>
  <w:p w14:paraId="4BA17075" w14:textId="77777777" w:rsidR="009909AD" w:rsidRDefault="009909AD"/>
  <w:tbl>
    <w:tblPr>
      <w:tblW w:w="907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04"/>
      <w:gridCol w:w="2268"/>
    </w:tblGrid>
    <w:tr w:rsidR="009909AD" w:rsidRPr="00696FCD" w14:paraId="6D07A2A4" w14:textId="77777777" w:rsidTr="004920AA">
      <w:trPr>
        <w:trHeight w:val="259"/>
      </w:trPr>
      <w:tc>
        <w:tcPr>
          <w:tcW w:w="6804" w:type="dxa"/>
        </w:tcPr>
        <w:p w14:paraId="0B64175E" w14:textId="28BC069E" w:rsidR="009909AD" w:rsidRPr="000F03BF" w:rsidRDefault="009909AD" w:rsidP="000B487C">
          <w:pPr>
            <w:tabs>
              <w:tab w:val="left" w:pos="3846"/>
            </w:tabs>
            <w:rPr>
              <w:color w:val="5C5A5E"/>
              <w:sz w:val="16"/>
              <w:szCs w:val="16"/>
              <w:lang w:val="en-GB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64384" behindDoc="1" locked="0" layoutInCell="1" allowOverlap="1" wp14:anchorId="44C3F981" wp14:editId="2D479F95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color w:val="5C5A5E"/>
              <w:sz w:val="16"/>
              <w:szCs w:val="16"/>
              <w:lang w:val="en-GB"/>
            </w:rPr>
            <w:t xml:space="preserve">Copyright ©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ASolutions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 xml:space="preserve"> Healthcare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bv</w:t>
          </w:r>
          <w:proofErr w:type="spellEnd"/>
          <w:r w:rsidR="000B487C">
            <w:rPr>
              <w:color w:val="5C5A5E"/>
              <w:sz w:val="16"/>
              <w:szCs w:val="16"/>
              <w:lang w:val="en-GB"/>
            </w:rPr>
            <w:tab/>
          </w:r>
        </w:p>
      </w:tc>
      <w:tc>
        <w:tcPr>
          <w:tcW w:w="2268" w:type="dxa"/>
          <w:tcMar>
            <w:right w:w="284" w:type="dxa"/>
          </w:tcMar>
        </w:tcPr>
        <w:p w14:paraId="19E122FA" w14:textId="77777777" w:rsidR="009909AD" w:rsidRPr="00696FCD" w:rsidRDefault="009909AD" w:rsidP="004920AA">
          <w:pPr>
            <w:jc w:val="right"/>
            <w:rPr>
              <w:color w:val="5C5A5E"/>
              <w:sz w:val="16"/>
              <w:szCs w:val="16"/>
            </w:rPr>
          </w:pP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>
            <w:rPr>
              <w:noProof/>
              <w:color w:val="5C5A5E"/>
              <w:sz w:val="16"/>
              <w:szCs w:val="16"/>
            </w:rPr>
            <w:t>14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9909AD" w:rsidRPr="00696FCD" w14:paraId="23810E57" w14:textId="77777777" w:rsidTr="009909AD">
      <w:trPr>
        <w:trHeight w:val="259"/>
      </w:trPr>
      <w:tc>
        <w:tcPr>
          <w:tcW w:w="9072" w:type="dxa"/>
          <w:gridSpan w:val="2"/>
        </w:tcPr>
        <w:p w14:paraId="58F754E7" w14:textId="77777777" w:rsidR="009909AD" w:rsidRPr="00696FCD" w:rsidRDefault="00EF556D" w:rsidP="00F94483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 xml:space="preserve">NIET INGEVULD: </w:t>
          </w:r>
          <w:proofErr w:type="gramStart"/>
          <w:r>
            <w:rPr>
              <w:color w:val="5C5A5E"/>
              <w:sz w:val="16"/>
              <w:szCs w:val="16"/>
            </w:rPr>
            <w:t>PUBLIEK /</w:t>
          </w:r>
          <w:proofErr w:type="gramEnd"/>
          <w:r>
            <w:rPr>
              <w:color w:val="5C5A5E"/>
              <w:sz w:val="16"/>
              <w:szCs w:val="16"/>
            </w:rPr>
            <w:t xml:space="preserve"> </w:t>
          </w:r>
          <w:r w:rsidR="00605207">
            <w:rPr>
              <w:color w:val="5C5A5E"/>
              <w:sz w:val="16"/>
              <w:szCs w:val="16"/>
            </w:rPr>
            <w:t>INGEVULD</w:t>
          </w:r>
          <w:r>
            <w:rPr>
              <w:color w:val="5C5A5E"/>
              <w:sz w:val="16"/>
              <w:szCs w:val="16"/>
            </w:rPr>
            <w:t>:</w:t>
          </w:r>
          <w:r w:rsidR="00605207">
            <w:rPr>
              <w:color w:val="5C5A5E"/>
              <w:sz w:val="16"/>
              <w:szCs w:val="16"/>
            </w:rPr>
            <w:t xml:space="preserve"> </w:t>
          </w:r>
          <w:r w:rsidR="00875281">
            <w:rPr>
              <w:color w:val="5C5A5E"/>
              <w:sz w:val="16"/>
              <w:szCs w:val="16"/>
            </w:rPr>
            <w:t>VERTROUWELIJK</w:t>
          </w:r>
        </w:p>
      </w:tc>
    </w:tr>
  </w:tbl>
  <w:p w14:paraId="290FF314" w14:textId="77777777" w:rsidR="009909AD" w:rsidRPr="00696FCD" w:rsidRDefault="009909AD" w:rsidP="00CE50CC">
    <w:pPr>
      <w:pStyle w:val="Footer"/>
      <w:rPr>
        <w:color w:val="5C5A5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3568AE" w14:textId="77777777" w:rsidR="00EA0B3A" w:rsidRDefault="00EA0B3A" w:rsidP="00EA0B3A">
    <w:r>
      <w:t xml:space="preserve">   </w:t>
    </w:r>
  </w:p>
  <w:p w14:paraId="76FD8997" w14:textId="77777777" w:rsidR="00EA0B3A" w:rsidRDefault="00EA0B3A" w:rsidP="00EA0B3A"/>
  <w:tbl>
    <w:tblPr>
      <w:tblW w:w="13986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489"/>
      <w:gridCol w:w="3497"/>
    </w:tblGrid>
    <w:tr w:rsidR="00EA0B3A" w:rsidRPr="00696FCD" w14:paraId="3B6AF711" w14:textId="77777777" w:rsidTr="00EA0B3A">
      <w:trPr>
        <w:trHeight w:val="282"/>
      </w:trPr>
      <w:tc>
        <w:tcPr>
          <w:tcW w:w="10489" w:type="dxa"/>
        </w:tcPr>
        <w:p w14:paraId="77945067" w14:textId="77777777" w:rsidR="00EA0B3A" w:rsidRPr="000F03BF" w:rsidRDefault="00EA0B3A" w:rsidP="00EA0B3A">
          <w:pPr>
            <w:rPr>
              <w:color w:val="5C5A5E"/>
              <w:sz w:val="16"/>
              <w:szCs w:val="16"/>
              <w:lang w:val="en-GB"/>
            </w:rPr>
          </w:pPr>
        </w:p>
      </w:tc>
      <w:tc>
        <w:tcPr>
          <w:tcW w:w="3496" w:type="dxa"/>
          <w:tcMar>
            <w:right w:w="284" w:type="dxa"/>
          </w:tcMar>
        </w:tcPr>
        <w:p w14:paraId="0FDD64A6" w14:textId="77777777" w:rsidR="00EA0B3A" w:rsidRPr="00696FCD" w:rsidRDefault="00EA0B3A" w:rsidP="00EA0B3A">
          <w:pPr>
            <w:jc w:val="right"/>
            <w:rPr>
              <w:color w:val="5C5A5E"/>
              <w:sz w:val="16"/>
              <w:szCs w:val="16"/>
            </w:rPr>
          </w:pPr>
        </w:p>
      </w:tc>
    </w:tr>
    <w:tr w:rsidR="00EA0B3A" w:rsidRPr="00696FCD" w14:paraId="2037929A" w14:textId="77777777" w:rsidTr="00EA0B3A">
      <w:trPr>
        <w:trHeight w:val="282"/>
      </w:trPr>
      <w:tc>
        <w:tcPr>
          <w:tcW w:w="13986" w:type="dxa"/>
          <w:gridSpan w:val="2"/>
        </w:tcPr>
        <w:p w14:paraId="11951AF3" w14:textId="77777777" w:rsidR="00EA0B3A" w:rsidRPr="00696FCD" w:rsidRDefault="00EA0B3A" w:rsidP="00EA0B3A">
          <w:pPr>
            <w:jc w:val="center"/>
            <w:rPr>
              <w:color w:val="5C5A5E"/>
              <w:sz w:val="16"/>
              <w:szCs w:val="16"/>
            </w:rPr>
          </w:pPr>
        </w:p>
      </w:tc>
    </w:tr>
  </w:tbl>
  <w:p w14:paraId="0EFFEBE0" w14:textId="77777777" w:rsidR="00EA0B3A" w:rsidRPr="00696FCD" w:rsidRDefault="00EA0B3A" w:rsidP="00EA0B3A">
    <w:pPr>
      <w:pStyle w:val="Footer"/>
      <w:rPr>
        <w:color w:val="5C5A5E"/>
      </w:rPr>
    </w:pPr>
  </w:p>
  <w:p w14:paraId="0B08A042" w14:textId="77777777" w:rsidR="00EA0B3A" w:rsidRDefault="00EA0B3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8BE1DF" w14:textId="77777777" w:rsidR="00270284" w:rsidRDefault="00270284">
    <w:r>
      <w:t xml:space="preserve">   </w:t>
    </w:r>
  </w:p>
  <w:p w14:paraId="7764FA6E" w14:textId="7BF35F38" w:rsidR="00270284" w:rsidRDefault="000B487C" w:rsidP="000B487C">
    <w:pPr>
      <w:tabs>
        <w:tab w:val="left" w:pos="3371"/>
      </w:tabs>
    </w:pPr>
    <w:r>
      <w:tab/>
    </w:r>
  </w:p>
  <w:tbl>
    <w:tblPr>
      <w:tblW w:w="1353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149"/>
      <w:gridCol w:w="3383"/>
    </w:tblGrid>
    <w:tr w:rsidR="00270284" w:rsidRPr="00696FCD" w14:paraId="0CC670BC" w14:textId="77777777" w:rsidTr="00270284">
      <w:trPr>
        <w:trHeight w:val="273"/>
      </w:trPr>
      <w:tc>
        <w:tcPr>
          <w:tcW w:w="10149" w:type="dxa"/>
        </w:tcPr>
        <w:p w14:paraId="77E846AB" w14:textId="77777777" w:rsidR="00270284" w:rsidRPr="000F03BF" w:rsidRDefault="00270284" w:rsidP="000F03BF">
          <w:pPr>
            <w:rPr>
              <w:color w:val="5C5A5E"/>
              <w:sz w:val="16"/>
              <w:szCs w:val="16"/>
              <w:lang w:val="en-GB"/>
            </w:rPr>
          </w:pPr>
          <w:r>
            <w:rPr>
              <w:color w:val="5C5A5E"/>
              <w:sz w:val="16"/>
              <w:szCs w:val="16"/>
              <w:lang w:val="en-GB"/>
            </w:rPr>
            <w:t xml:space="preserve">Copyright ©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ASolutions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 xml:space="preserve"> Healthcare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bv</w:t>
          </w:r>
          <w:proofErr w:type="spellEnd"/>
        </w:p>
      </w:tc>
      <w:tc>
        <w:tcPr>
          <w:tcW w:w="3383" w:type="dxa"/>
          <w:tcMar>
            <w:right w:w="284" w:type="dxa"/>
          </w:tcMar>
        </w:tcPr>
        <w:p w14:paraId="24EBFFF0" w14:textId="77777777" w:rsidR="00270284" w:rsidRPr="00696FCD" w:rsidRDefault="00270284" w:rsidP="004920AA">
          <w:pPr>
            <w:jc w:val="right"/>
            <w:rPr>
              <w:color w:val="5C5A5E"/>
              <w:sz w:val="16"/>
              <w:szCs w:val="16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0528" behindDoc="1" locked="0" layoutInCell="1" allowOverlap="1" wp14:anchorId="586ED2F6" wp14:editId="2EA01B5C">
                <wp:simplePos x="0" y="0"/>
                <wp:positionH relativeFrom="column">
                  <wp:posOffset>477189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635" b="0"/>
                <wp:wrapNone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>
            <w:rPr>
              <w:noProof/>
              <w:color w:val="5C5A5E"/>
              <w:sz w:val="16"/>
              <w:szCs w:val="16"/>
            </w:rPr>
            <w:t>14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270284" w:rsidRPr="00696FCD" w14:paraId="216D9E2F" w14:textId="77777777" w:rsidTr="00270284">
      <w:trPr>
        <w:trHeight w:val="273"/>
      </w:trPr>
      <w:tc>
        <w:tcPr>
          <w:tcW w:w="13532" w:type="dxa"/>
          <w:gridSpan w:val="2"/>
        </w:tcPr>
        <w:p w14:paraId="33DF87E8" w14:textId="77777777" w:rsidR="00270284" w:rsidRPr="00696FCD" w:rsidRDefault="00270284" w:rsidP="00F94483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 xml:space="preserve">NIET INGEVULD: </w:t>
          </w:r>
          <w:proofErr w:type="gramStart"/>
          <w:r>
            <w:rPr>
              <w:color w:val="5C5A5E"/>
              <w:sz w:val="16"/>
              <w:szCs w:val="16"/>
            </w:rPr>
            <w:t>PUBLIEK /</w:t>
          </w:r>
          <w:proofErr w:type="gramEnd"/>
          <w:r>
            <w:rPr>
              <w:color w:val="5C5A5E"/>
              <w:sz w:val="16"/>
              <w:szCs w:val="16"/>
            </w:rPr>
            <w:t xml:space="preserve"> INGEVULD: VERTROUWELIJK</w:t>
          </w:r>
        </w:p>
      </w:tc>
    </w:tr>
  </w:tbl>
  <w:p w14:paraId="055A2ED2" w14:textId="77777777" w:rsidR="00270284" w:rsidRPr="00696FCD" w:rsidRDefault="00270284" w:rsidP="00CE50CC">
    <w:pPr>
      <w:pStyle w:val="Footer"/>
      <w:rPr>
        <w:color w:val="5C5A5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1B2D80" w14:textId="77777777" w:rsidR="000B487C" w:rsidRDefault="000B487C" w:rsidP="000B487C">
    <w:r>
      <w:t xml:space="preserve">   </w:t>
    </w:r>
  </w:p>
  <w:p w14:paraId="01AD6D09" w14:textId="77777777" w:rsidR="000B487C" w:rsidRDefault="000B487C" w:rsidP="000B487C"/>
  <w:tbl>
    <w:tblPr>
      <w:tblW w:w="9072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04"/>
      <w:gridCol w:w="2268"/>
    </w:tblGrid>
    <w:tr w:rsidR="000B487C" w:rsidRPr="00696FCD" w14:paraId="62430D71" w14:textId="77777777" w:rsidTr="00164E91">
      <w:trPr>
        <w:trHeight w:val="259"/>
      </w:trPr>
      <w:tc>
        <w:tcPr>
          <w:tcW w:w="6804" w:type="dxa"/>
        </w:tcPr>
        <w:p w14:paraId="753C9B1A" w14:textId="77777777" w:rsidR="000B487C" w:rsidRPr="000F03BF" w:rsidRDefault="000B487C" w:rsidP="000B487C">
          <w:pPr>
            <w:tabs>
              <w:tab w:val="left" w:pos="3846"/>
            </w:tabs>
            <w:rPr>
              <w:color w:val="5C5A5E"/>
              <w:sz w:val="16"/>
              <w:szCs w:val="16"/>
              <w:lang w:val="en-GB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2576" behindDoc="1" locked="0" layoutInCell="1" allowOverlap="1" wp14:anchorId="69A5EF9D" wp14:editId="1DE64B2E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color w:val="5C5A5E"/>
              <w:sz w:val="16"/>
              <w:szCs w:val="16"/>
              <w:lang w:val="en-GB"/>
            </w:rPr>
            <w:t xml:space="preserve">Copyright ©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ASolutions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 xml:space="preserve"> Healthcare </w:t>
          </w:r>
          <w:proofErr w:type="spellStart"/>
          <w:r>
            <w:rPr>
              <w:color w:val="5C5A5E"/>
              <w:sz w:val="16"/>
              <w:szCs w:val="16"/>
              <w:lang w:val="en-GB"/>
            </w:rPr>
            <w:t>bv</w:t>
          </w:r>
          <w:proofErr w:type="spellEnd"/>
          <w:r>
            <w:rPr>
              <w:color w:val="5C5A5E"/>
              <w:sz w:val="16"/>
              <w:szCs w:val="16"/>
              <w:lang w:val="en-GB"/>
            </w:rPr>
            <w:tab/>
          </w:r>
        </w:p>
      </w:tc>
      <w:tc>
        <w:tcPr>
          <w:tcW w:w="2268" w:type="dxa"/>
          <w:tcMar>
            <w:right w:w="284" w:type="dxa"/>
          </w:tcMar>
        </w:tcPr>
        <w:p w14:paraId="3117346D" w14:textId="77777777" w:rsidR="000B487C" w:rsidRPr="00696FCD" w:rsidRDefault="000B487C" w:rsidP="000B487C">
          <w:pPr>
            <w:jc w:val="right"/>
            <w:rPr>
              <w:color w:val="5C5A5E"/>
              <w:sz w:val="16"/>
              <w:szCs w:val="16"/>
            </w:rPr>
          </w:pPr>
          <w:proofErr w:type="gramStart"/>
          <w:r w:rsidRPr="00696FCD">
            <w:rPr>
              <w:color w:val="5C5A5E"/>
              <w:sz w:val="16"/>
              <w:szCs w:val="16"/>
            </w:rPr>
            <w:t>pagina</w:t>
          </w:r>
          <w:proofErr w:type="gramEnd"/>
          <w:r w:rsidRPr="00696FCD">
            <w:rPr>
              <w:color w:val="5C5A5E"/>
              <w:sz w:val="16"/>
              <w:szCs w:val="16"/>
            </w:rPr>
            <w:t xml:space="preserve"> </w:t>
          </w:r>
          <w:r w:rsidRPr="00696FCD">
            <w:rPr>
              <w:color w:val="5C5A5E"/>
              <w:sz w:val="16"/>
              <w:szCs w:val="16"/>
            </w:rPr>
            <w:fldChar w:fldCharType="begin"/>
          </w:r>
          <w:r w:rsidRPr="00696FCD">
            <w:rPr>
              <w:color w:val="5C5A5E"/>
              <w:sz w:val="16"/>
              <w:szCs w:val="16"/>
            </w:rPr>
            <w:instrText xml:space="preserve"> PAGE  \* Arabic  \* MERGEFORMAT </w:instrText>
          </w:r>
          <w:r w:rsidRPr="00696FCD">
            <w:rPr>
              <w:color w:val="5C5A5E"/>
              <w:sz w:val="16"/>
              <w:szCs w:val="16"/>
            </w:rPr>
            <w:fldChar w:fldCharType="separate"/>
          </w:r>
          <w:r>
            <w:rPr>
              <w:color w:val="5C5A5E"/>
              <w:sz w:val="16"/>
              <w:szCs w:val="16"/>
            </w:rPr>
            <w:t>1</w:t>
          </w:r>
          <w:r w:rsidRPr="00696FCD">
            <w:rPr>
              <w:color w:val="5C5A5E"/>
              <w:sz w:val="16"/>
              <w:szCs w:val="16"/>
            </w:rPr>
            <w:fldChar w:fldCharType="end"/>
          </w:r>
        </w:p>
      </w:tc>
    </w:tr>
    <w:tr w:rsidR="000B487C" w:rsidRPr="00696FCD" w14:paraId="3C67688F" w14:textId="77777777" w:rsidTr="00164E91">
      <w:trPr>
        <w:trHeight w:val="259"/>
      </w:trPr>
      <w:tc>
        <w:tcPr>
          <w:tcW w:w="9072" w:type="dxa"/>
          <w:gridSpan w:val="2"/>
        </w:tcPr>
        <w:p w14:paraId="41678BB5" w14:textId="77777777" w:rsidR="000B487C" w:rsidRPr="00696FCD" w:rsidRDefault="000B487C" w:rsidP="000B487C">
          <w:pPr>
            <w:jc w:val="center"/>
            <w:rPr>
              <w:color w:val="5C5A5E"/>
              <w:sz w:val="16"/>
              <w:szCs w:val="16"/>
            </w:rPr>
          </w:pPr>
          <w:r>
            <w:rPr>
              <w:color w:val="5C5A5E"/>
              <w:sz w:val="16"/>
              <w:szCs w:val="16"/>
            </w:rPr>
            <w:t xml:space="preserve">NIET INGEVULD: </w:t>
          </w:r>
          <w:proofErr w:type="gramStart"/>
          <w:r>
            <w:rPr>
              <w:color w:val="5C5A5E"/>
              <w:sz w:val="16"/>
              <w:szCs w:val="16"/>
            </w:rPr>
            <w:t>PUBLIEK /</w:t>
          </w:r>
          <w:proofErr w:type="gramEnd"/>
          <w:r>
            <w:rPr>
              <w:color w:val="5C5A5E"/>
              <w:sz w:val="16"/>
              <w:szCs w:val="16"/>
            </w:rPr>
            <w:t xml:space="preserve"> INGEVULD: VERTROUWELIJK</w:t>
          </w:r>
        </w:p>
      </w:tc>
    </w:tr>
  </w:tbl>
  <w:p w14:paraId="66230C90" w14:textId="77777777" w:rsidR="000B487C" w:rsidRPr="00696FCD" w:rsidRDefault="000B487C" w:rsidP="000B487C">
    <w:pPr>
      <w:pStyle w:val="Footer"/>
      <w:rPr>
        <w:color w:val="5C5A5E"/>
      </w:rPr>
    </w:pPr>
  </w:p>
  <w:p w14:paraId="2020FD68" w14:textId="77777777" w:rsidR="000B487C" w:rsidRPr="000B487C" w:rsidRDefault="000B487C" w:rsidP="000B48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A5AD3" w14:textId="77777777" w:rsidR="000B7657" w:rsidRDefault="000B7657" w:rsidP="001632E1">
      <w:r>
        <w:separator/>
      </w:r>
    </w:p>
  </w:footnote>
  <w:footnote w:type="continuationSeparator" w:id="0">
    <w:p w14:paraId="173FEB1A" w14:textId="77777777" w:rsidR="000B7657" w:rsidRDefault="000B7657" w:rsidP="00163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28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46"/>
      <w:gridCol w:w="2282"/>
    </w:tblGrid>
    <w:tr w:rsidR="009909AD" w:rsidRPr="00696FCD" w14:paraId="27377A18" w14:textId="77777777" w:rsidTr="00EA0B3A">
      <w:trPr>
        <w:trHeight w:val="306"/>
      </w:trPr>
      <w:tc>
        <w:tcPr>
          <w:tcW w:w="6846" w:type="dxa"/>
        </w:tcPr>
        <w:p w14:paraId="635A526C" w14:textId="77777777" w:rsidR="009909AD" w:rsidRPr="007522E9" w:rsidRDefault="009909AD" w:rsidP="004920AA">
          <w:pPr>
            <w:rPr>
              <w:color w:val="5C5A5E"/>
              <w:sz w:val="16"/>
              <w:szCs w:val="16"/>
              <w:lang w:val="en-US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62336" behindDoc="1" locked="0" layoutInCell="1" allowOverlap="1" wp14:anchorId="5D8C0648" wp14:editId="5FD9E21A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-1474906496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proofErr w:type="spellStart"/>
              <w:r w:rsidR="00A36BB5">
                <w:rPr>
                  <w:color w:val="5C5A5E"/>
                  <w:sz w:val="16"/>
                  <w:szCs w:val="16"/>
                  <w:lang w:val="en-US"/>
                </w:rPr>
                <w:t>testverslag</w:t>
              </w:r>
              <w:proofErr w:type="spellEnd"/>
              <w:r w:rsidR="00A36BB5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A36BB5">
                <w:rPr>
                  <w:color w:val="5C5A5E"/>
                  <w:sz w:val="16"/>
                  <w:szCs w:val="16"/>
                  <w:lang w:val="en-US"/>
                </w:rPr>
                <w:t>trodis</w:t>
              </w:r>
              <w:proofErr w:type="spellEnd"/>
              <w:r w:rsidR="00A36BB5">
                <w:rPr>
                  <w:color w:val="5C5A5E"/>
                  <w:sz w:val="16"/>
                  <w:szCs w:val="16"/>
                  <w:lang w:val="en-US"/>
                </w:rPr>
                <w:t xml:space="preserve"> 2021.4</w:t>
              </w:r>
            </w:sdtContent>
          </w:sdt>
          <w:r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-1065411089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2282" w:type="dxa"/>
          <w:tcMar>
            <w:right w:w="284" w:type="dxa"/>
          </w:tcMar>
        </w:tcPr>
        <w:p w14:paraId="1B18F338" w14:textId="0C59F4EB" w:rsidR="009909AD" w:rsidRPr="00696FCD" w:rsidRDefault="000B7657" w:rsidP="004920AA">
          <w:pPr>
            <w:jc w:val="right"/>
            <w:rPr>
              <w:color w:val="5C5A5E"/>
              <w:sz w:val="16"/>
              <w:szCs w:val="16"/>
            </w:rPr>
          </w:pP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-1781249163"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EndPr/>
            <w:sdtContent>
              <w:proofErr w:type="gramStart"/>
              <w:r w:rsidR="006B7B8F">
                <w:rPr>
                  <w:color w:val="5C5A5E"/>
                  <w:sz w:val="16"/>
                  <w:szCs w:val="16"/>
                </w:rPr>
                <w:t>versie</w:t>
              </w:r>
              <w:proofErr w:type="gramEnd"/>
              <w:r w:rsidR="006B7B8F">
                <w:rPr>
                  <w:color w:val="5C5A5E"/>
                  <w:sz w:val="16"/>
                  <w:szCs w:val="16"/>
                </w:rPr>
                <w:t xml:space="preserve"> 1.2</w:t>
              </w:r>
            </w:sdtContent>
          </w:sdt>
          <w:r w:rsidR="009909AD"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1653C0E4" w14:textId="77777777" w:rsidR="009909AD" w:rsidRPr="00696FCD" w:rsidRDefault="009909AD">
    <w:pPr>
      <w:pStyle w:val="Header"/>
      <w:rPr>
        <w:color w:val="5C5A5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3477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10108"/>
      <w:gridCol w:w="3369"/>
    </w:tblGrid>
    <w:tr w:rsidR="00270284" w:rsidRPr="00696FCD" w14:paraId="366667F7" w14:textId="77777777" w:rsidTr="00270284">
      <w:trPr>
        <w:trHeight w:val="464"/>
      </w:trPr>
      <w:tc>
        <w:tcPr>
          <w:tcW w:w="10108" w:type="dxa"/>
        </w:tcPr>
        <w:p w14:paraId="35074A49" w14:textId="77777777" w:rsidR="00270284" w:rsidRPr="007522E9" w:rsidRDefault="000B7657" w:rsidP="004920AA">
          <w:pPr>
            <w:rPr>
              <w:color w:val="5C5A5E"/>
              <w:sz w:val="16"/>
              <w:szCs w:val="16"/>
              <w:lang w:val="en-US"/>
            </w:rPr>
          </w:pP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-1785489218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proofErr w:type="spellStart"/>
              <w:r w:rsidR="00270284">
                <w:rPr>
                  <w:color w:val="5C5A5E"/>
                  <w:sz w:val="16"/>
                  <w:szCs w:val="16"/>
                  <w:lang w:val="en-US"/>
                </w:rPr>
                <w:t>testverslag</w:t>
              </w:r>
              <w:proofErr w:type="spellEnd"/>
              <w:r w:rsidR="00270284"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 w:rsidR="00270284">
                <w:rPr>
                  <w:color w:val="5C5A5E"/>
                  <w:sz w:val="16"/>
                  <w:szCs w:val="16"/>
                  <w:lang w:val="en-US"/>
                </w:rPr>
                <w:t>trodis</w:t>
              </w:r>
              <w:proofErr w:type="spellEnd"/>
              <w:r w:rsidR="00270284">
                <w:rPr>
                  <w:color w:val="5C5A5E"/>
                  <w:sz w:val="16"/>
                  <w:szCs w:val="16"/>
                  <w:lang w:val="en-US"/>
                </w:rPr>
                <w:t xml:space="preserve"> 2021.4</w:t>
              </w:r>
            </w:sdtContent>
          </w:sdt>
          <w:r w:rsidR="00270284"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186345213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 w:rsidR="00270284"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3369" w:type="dxa"/>
          <w:tcMar>
            <w:right w:w="284" w:type="dxa"/>
          </w:tcMar>
        </w:tcPr>
        <w:p w14:paraId="73B9B51F" w14:textId="48443ED5" w:rsidR="00270284" w:rsidRPr="00696FCD" w:rsidRDefault="00270284" w:rsidP="004920AA">
          <w:pPr>
            <w:jc w:val="right"/>
            <w:rPr>
              <w:color w:val="5C5A5E"/>
              <w:sz w:val="16"/>
              <w:szCs w:val="16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68480" behindDoc="1" locked="0" layoutInCell="1" allowOverlap="1" wp14:anchorId="2FC1E92D" wp14:editId="3D1B3937">
                <wp:simplePos x="0" y="0"/>
                <wp:positionH relativeFrom="column">
                  <wp:posOffset>505791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635" b="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1331640253"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EndPr/>
            <w:sdtContent>
              <w:proofErr w:type="gramStart"/>
              <w:r w:rsidR="009372BF">
                <w:rPr>
                  <w:color w:val="5C5A5E"/>
                  <w:sz w:val="16"/>
                  <w:szCs w:val="16"/>
                </w:rPr>
                <w:t>versie</w:t>
              </w:r>
              <w:proofErr w:type="gramEnd"/>
              <w:r w:rsidR="009372BF">
                <w:rPr>
                  <w:color w:val="5C5A5E"/>
                  <w:sz w:val="16"/>
                  <w:szCs w:val="16"/>
                </w:rPr>
                <w:t xml:space="preserve"> 1.</w:t>
              </w:r>
              <w:r w:rsidR="006B7B8F">
                <w:rPr>
                  <w:color w:val="5C5A5E"/>
                  <w:sz w:val="16"/>
                  <w:szCs w:val="16"/>
                </w:rPr>
                <w:t>2</w:t>
              </w:r>
            </w:sdtContent>
          </w:sdt>
          <w:r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11AF3265" w14:textId="77777777" w:rsidR="00270284" w:rsidRPr="00696FCD" w:rsidRDefault="00270284">
    <w:pPr>
      <w:pStyle w:val="Header"/>
      <w:rPr>
        <w:color w:val="5C5A5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128" w:type="dxa"/>
      <w:tblInd w:w="28" w:type="dxa"/>
      <w:tblCellMar>
        <w:left w:w="28" w:type="dxa"/>
        <w:right w:w="28" w:type="dxa"/>
      </w:tblCellMar>
      <w:tblLook w:val="01E0" w:firstRow="1" w:lastRow="1" w:firstColumn="1" w:lastColumn="1" w:noHBand="0" w:noVBand="0"/>
    </w:tblPr>
    <w:tblGrid>
      <w:gridCol w:w="6846"/>
      <w:gridCol w:w="2282"/>
    </w:tblGrid>
    <w:tr w:rsidR="00D4512F" w:rsidRPr="00696FCD" w14:paraId="1A9B8ACD" w14:textId="77777777" w:rsidTr="00DF309C">
      <w:trPr>
        <w:trHeight w:val="306"/>
      </w:trPr>
      <w:tc>
        <w:tcPr>
          <w:tcW w:w="6846" w:type="dxa"/>
        </w:tcPr>
        <w:p w14:paraId="244494A7" w14:textId="77777777" w:rsidR="00D4512F" w:rsidRPr="007522E9" w:rsidRDefault="00D4512F" w:rsidP="00D4512F">
          <w:pPr>
            <w:rPr>
              <w:color w:val="5C5A5E"/>
              <w:sz w:val="16"/>
              <w:szCs w:val="16"/>
              <w:lang w:val="en-US"/>
            </w:rPr>
          </w:pPr>
          <w:r w:rsidRPr="00696FCD">
            <w:rPr>
              <w:noProof/>
              <w:color w:val="5C5A5E"/>
              <w:sz w:val="16"/>
              <w:szCs w:val="16"/>
              <w:lang w:eastAsia="nl-NL"/>
            </w:rPr>
            <w:drawing>
              <wp:anchor distT="0" distB="0" distL="114300" distR="114300" simplePos="0" relativeHeight="251674624" behindDoc="1" locked="0" layoutInCell="1" allowOverlap="1" wp14:anchorId="1F6F4030" wp14:editId="09FE2B10">
                <wp:simplePos x="0" y="0"/>
                <wp:positionH relativeFrom="column">
                  <wp:posOffset>4129405</wp:posOffset>
                </wp:positionH>
                <wp:positionV relativeFrom="paragraph">
                  <wp:posOffset>2540</wp:posOffset>
                </wp:positionV>
                <wp:extent cx="1586865" cy="142875"/>
                <wp:effectExtent l="0" t="0" r="0" b="9525"/>
                <wp:wrapNone/>
                <wp:docPr id="12" name="Pictur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68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rPr>
                <w:color w:val="5C5A5E"/>
                <w:sz w:val="16"/>
                <w:szCs w:val="16"/>
                <w:lang w:val="en-US"/>
              </w:rPr>
              <w:alias w:val="Title"/>
              <w:tag w:val=""/>
              <w:id w:val="862629174"/>
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<w:text/>
            </w:sdtPr>
            <w:sdtEndPr/>
            <w:sdtContent>
              <w:proofErr w:type="spellStart"/>
              <w:r>
                <w:rPr>
                  <w:color w:val="5C5A5E"/>
                  <w:sz w:val="16"/>
                  <w:szCs w:val="16"/>
                  <w:lang w:val="en-US"/>
                </w:rPr>
                <w:t>testverslag</w:t>
              </w:r>
              <w:proofErr w:type="spellEnd"/>
              <w:r>
                <w:rPr>
                  <w:color w:val="5C5A5E"/>
                  <w:sz w:val="16"/>
                  <w:szCs w:val="16"/>
                  <w:lang w:val="en-US"/>
                </w:rPr>
                <w:t xml:space="preserve"> </w:t>
              </w:r>
              <w:proofErr w:type="spellStart"/>
              <w:r>
                <w:rPr>
                  <w:color w:val="5C5A5E"/>
                  <w:sz w:val="16"/>
                  <w:szCs w:val="16"/>
                  <w:lang w:val="en-US"/>
                </w:rPr>
                <w:t>trodis</w:t>
              </w:r>
              <w:proofErr w:type="spellEnd"/>
              <w:r>
                <w:rPr>
                  <w:color w:val="5C5A5E"/>
                  <w:sz w:val="16"/>
                  <w:szCs w:val="16"/>
                  <w:lang w:val="en-US"/>
                </w:rPr>
                <w:t xml:space="preserve"> 2021.4</w:t>
              </w:r>
            </w:sdtContent>
          </w:sdt>
          <w:r w:rsidRPr="007522E9">
            <w:rPr>
              <w:color w:val="5C5A5E"/>
              <w:sz w:val="16"/>
              <w:szCs w:val="16"/>
              <w:lang w:val="en-US"/>
            </w:rPr>
            <w:t xml:space="preserve"> </w:t>
          </w:r>
          <w:sdt>
            <w:sdtPr>
              <w:rPr>
                <w:color w:val="5C5A5E"/>
                <w:sz w:val="16"/>
                <w:szCs w:val="16"/>
                <w:lang w:val="en-GB"/>
              </w:rPr>
              <w:alias w:val="Subject"/>
              <w:tag w:val=""/>
              <w:id w:val="1181390167"/>
              <w:showingPlcHdr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>
                <w:rPr>
                  <w:color w:val="5C5A5E"/>
                  <w:sz w:val="16"/>
                  <w:szCs w:val="16"/>
                  <w:lang w:val="en-GB"/>
                </w:rPr>
                <w:t xml:space="preserve">     </w:t>
              </w:r>
            </w:sdtContent>
          </w:sdt>
        </w:p>
      </w:tc>
      <w:tc>
        <w:tcPr>
          <w:tcW w:w="2282" w:type="dxa"/>
          <w:tcMar>
            <w:right w:w="284" w:type="dxa"/>
          </w:tcMar>
        </w:tcPr>
        <w:p w14:paraId="76078C3A" w14:textId="42B96E1D" w:rsidR="00D4512F" w:rsidRPr="00696FCD" w:rsidRDefault="000B7657" w:rsidP="00D4512F">
          <w:pPr>
            <w:jc w:val="right"/>
            <w:rPr>
              <w:color w:val="5C5A5E"/>
              <w:sz w:val="16"/>
              <w:szCs w:val="16"/>
            </w:rPr>
          </w:pPr>
          <w:sdt>
            <w:sdtPr>
              <w:rPr>
                <w:color w:val="5C5A5E"/>
                <w:sz w:val="16"/>
                <w:szCs w:val="16"/>
              </w:rPr>
              <w:alias w:val="Keywords"/>
              <w:tag w:val=""/>
              <w:id w:val="2000227939"/>
    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    <w:text/>
            </w:sdtPr>
            <w:sdtEndPr/>
            <w:sdtContent>
              <w:proofErr w:type="gramStart"/>
              <w:r w:rsidR="006B7B8F">
                <w:rPr>
                  <w:color w:val="5C5A5E"/>
                  <w:sz w:val="16"/>
                  <w:szCs w:val="16"/>
                </w:rPr>
                <w:t>versie</w:t>
              </w:r>
              <w:proofErr w:type="gramEnd"/>
              <w:r w:rsidR="006B7B8F">
                <w:rPr>
                  <w:color w:val="5C5A5E"/>
                  <w:sz w:val="16"/>
                  <w:szCs w:val="16"/>
                </w:rPr>
                <w:t xml:space="preserve"> 1.2</w:t>
              </w:r>
            </w:sdtContent>
          </w:sdt>
          <w:r w:rsidR="00D4512F" w:rsidRPr="00696FCD">
            <w:rPr>
              <w:color w:val="5C5A5E"/>
              <w:sz w:val="16"/>
              <w:szCs w:val="16"/>
            </w:rPr>
            <w:t xml:space="preserve"> </w:t>
          </w:r>
        </w:p>
      </w:tc>
    </w:tr>
  </w:tbl>
  <w:p w14:paraId="5C28AC85" w14:textId="77777777" w:rsidR="00D4512F" w:rsidRPr="00696FCD" w:rsidRDefault="00D4512F" w:rsidP="00D4512F">
    <w:pPr>
      <w:pStyle w:val="Header"/>
      <w:rPr>
        <w:color w:val="5C5A5E"/>
      </w:rPr>
    </w:pPr>
  </w:p>
  <w:p w14:paraId="0ACC9CDC" w14:textId="77777777" w:rsidR="00D4512F" w:rsidRPr="00D4512F" w:rsidRDefault="00D4512F" w:rsidP="00D4512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C08CC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222692F"/>
    <w:multiLevelType w:val="hybridMultilevel"/>
    <w:tmpl w:val="AB6AABB2"/>
    <w:lvl w:ilvl="0" w:tplc="E4EE023A">
      <w:start w:val="1"/>
      <w:numFmt w:val="upperLetter"/>
      <w:lvlText w:val="Bijlage %1"/>
      <w:lvlJc w:val="left"/>
      <w:pPr>
        <w:tabs>
          <w:tab w:val="num" w:pos="1418"/>
        </w:tabs>
        <w:ind w:left="2835" w:hanging="28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4FE14B1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6A14D65"/>
    <w:multiLevelType w:val="multilevel"/>
    <w:tmpl w:val="C7F82C78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color w:val="FF0000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5653F6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0951C78"/>
    <w:multiLevelType w:val="hybridMultilevel"/>
    <w:tmpl w:val="CB1A53DA"/>
    <w:lvl w:ilvl="0" w:tplc="08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24895753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6CF11A7"/>
    <w:multiLevelType w:val="hybridMultilevel"/>
    <w:tmpl w:val="A9721A90"/>
    <w:lvl w:ilvl="0" w:tplc="1EE6CCC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DB001B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DF724D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CB54F0F"/>
    <w:multiLevelType w:val="multilevel"/>
    <w:tmpl w:val="3C88C00C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0" w15:restartNumberingAfterBreak="0">
    <w:nsid w:val="3AFE6511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DD70F59"/>
    <w:multiLevelType w:val="multilevel"/>
    <w:tmpl w:val="B6B829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42D3584F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A322941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4F023614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59507C7"/>
    <w:multiLevelType w:val="multilevel"/>
    <w:tmpl w:val="463CD2D6"/>
    <w:lvl w:ilvl="0">
      <w:start w:val="1"/>
      <w:numFmt w:val="decimal"/>
      <w:pStyle w:val="Heading1"/>
      <w:lvlText w:val="%1.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0"/>
        </w:tabs>
        <w:ind w:left="2835" w:hanging="283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200"/>
        </w:tabs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4680" w:hanging="1440"/>
      </w:pPr>
      <w:rPr>
        <w:rFonts w:hint="default"/>
      </w:rPr>
    </w:lvl>
  </w:abstractNum>
  <w:abstractNum w:abstractNumId="16" w15:restartNumberingAfterBreak="0">
    <w:nsid w:val="5D44504B"/>
    <w:multiLevelType w:val="multilevel"/>
    <w:tmpl w:val="B6B829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701357E9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745230A7"/>
    <w:multiLevelType w:val="multilevel"/>
    <w:tmpl w:val="E3B4FA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2%1.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754010405">
    <w:abstractNumId w:val="15"/>
  </w:num>
  <w:num w:numId="2" w16cid:durableId="1479497315">
    <w:abstractNumId w:val="3"/>
  </w:num>
  <w:num w:numId="3" w16cid:durableId="1789422512">
    <w:abstractNumId w:val="1"/>
  </w:num>
  <w:num w:numId="4" w16cid:durableId="1731539526">
    <w:abstractNumId w:val="3"/>
  </w:num>
  <w:num w:numId="5" w16cid:durableId="1874878290">
    <w:abstractNumId w:val="9"/>
  </w:num>
  <w:num w:numId="6" w16cid:durableId="625043478">
    <w:abstractNumId w:val="16"/>
  </w:num>
  <w:num w:numId="7" w16cid:durableId="556824599">
    <w:abstractNumId w:val="11"/>
  </w:num>
  <w:num w:numId="8" w16cid:durableId="781804588">
    <w:abstractNumId w:val="8"/>
  </w:num>
  <w:num w:numId="9" w16cid:durableId="1117212303">
    <w:abstractNumId w:val="13"/>
  </w:num>
  <w:num w:numId="10" w16cid:durableId="1223907723">
    <w:abstractNumId w:val="2"/>
  </w:num>
  <w:num w:numId="11" w16cid:durableId="537162992">
    <w:abstractNumId w:val="17"/>
  </w:num>
  <w:num w:numId="12" w16cid:durableId="979960818">
    <w:abstractNumId w:val="6"/>
  </w:num>
  <w:num w:numId="13" w16cid:durableId="1736858057">
    <w:abstractNumId w:val="12"/>
  </w:num>
  <w:num w:numId="14" w16cid:durableId="1986159399">
    <w:abstractNumId w:val="10"/>
  </w:num>
  <w:num w:numId="15" w16cid:durableId="1879389165">
    <w:abstractNumId w:val="14"/>
  </w:num>
  <w:num w:numId="16" w16cid:durableId="295645932">
    <w:abstractNumId w:val="0"/>
  </w:num>
  <w:num w:numId="17" w16cid:durableId="373626041">
    <w:abstractNumId w:val="4"/>
  </w:num>
  <w:num w:numId="18" w16cid:durableId="1816019670">
    <w:abstractNumId w:val="18"/>
  </w:num>
  <w:num w:numId="19" w16cid:durableId="1807700902">
    <w:abstractNumId w:val="5"/>
  </w:num>
  <w:num w:numId="20" w16cid:durableId="9093020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1FE"/>
    <w:rsid w:val="000072B0"/>
    <w:rsid w:val="00015E74"/>
    <w:rsid w:val="000169AD"/>
    <w:rsid w:val="00024130"/>
    <w:rsid w:val="00024DFB"/>
    <w:rsid w:val="00027F3C"/>
    <w:rsid w:val="0003771A"/>
    <w:rsid w:val="0004074D"/>
    <w:rsid w:val="00043645"/>
    <w:rsid w:val="00043C2F"/>
    <w:rsid w:val="000573B9"/>
    <w:rsid w:val="00091D04"/>
    <w:rsid w:val="00092B76"/>
    <w:rsid w:val="000944C9"/>
    <w:rsid w:val="00097BB4"/>
    <w:rsid w:val="000A3B13"/>
    <w:rsid w:val="000A4903"/>
    <w:rsid w:val="000B487C"/>
    <w:rsid w:val="000B4DBE"/>
    <w:rsid w:val="000B6A8E"/>
    <w:rsid w:val="000B7657"/>
    <w:rsid w:val="000B781D"/>
    <w:rsid w:val="000C2AF3"/>
    <w:rsid w:val="000C592D"/>
    <w:rsid w:val="000D7C44"/>
    <w:rsid w:val="000E373E"/>
    <w:rsid w:val="000E7BAC"/>
    <w:rsid w:val="000F03BF"/>
    <w:rsid w:val="000F139A"/>
    <w:rsid w:val="000F538B"/>
    <w:rsid w:val="00104A8C"/>
    <w:rsid w:val="00105A2B"/>
    <w:rsid w:val="00106DD0"/>
    <w:rsid w:val="001072CF"/>
    <w:rsid w:val="00116B28"/>
    <w:rsid w:val="001200C0"/>
    <w:rsid w:val="00120DA8"/>
    <w:rsid w:val="0012316B"/>
    <w:rsid w:val="00123839"/>
    <w:rsid w:val="00123D0A"/>
    <w:rsid w:val="00124EFF"/>
    <w:rsid w:val="00150AA8"/>
    <w:rsid w:val="001632E1"/>
    <w:rsid w:val="001668A8"/>
    <w:rsid w:val="001720EB"/>
    <w:rsid w:val="00183BEA"/>
    <w:rsid w:val="001958F1"/>
    <w:rsid w:val="001A0B42"/>
    <w:rsid w:val="001A2FF7"/>
    <w:rsid w:val="001A62BC"/>
    <w:rsid w:val="001C1FB2"/>
    <w:rsid w:val="001C65A3"/>
    <w:rsid w:val="001D1E9E"/>
    <w:rsid w:val="001D6B64"/>
    <w:rsid w:val="001E4A72"/>
    <w:rsid w:val="001F3C04"/>
    <w:rsid w:val="001F530A"/>
    <w:rsid w:val="00240E0F"/>
    <w:rsid w:val="00251FF9"/>
    <w:rsid w:val="00270284"/>
    <w:rsid w:val="002776D6"/>
    <w:rsid w:val="00283BD9"/>
    <w:rsid w:val="00285C03"/>
    <w:rsid w:val="00291788"/>
    <w:rsid w:val="002B4E46"/>
    <w:rsid w:val="002D63D5"/>
    <w:rsid w:val="002E5925"/>
    <w:rsid w:val="002E6AFA"/>
    <w:rsid w:val="002F5F50"/>
    <w:rsid w:val="003003FA"/>
    <w:rsid w:val="00300D81"/>
    <w:rsid w:val="00310F53"/>
    <w:rsid w:val="00316A92"/>
    <w:rsid w:val="00333496"/>
    <w:rsid w:val="00333C97"/>
    <w:rsid w:val="00333E20"/>
    <w:rsid w:val="00336963"/>
    <w:rsid w:val="00347D86"/>
    <w:rsid w:val="00356026"/>
    <w:rsid w:val="00364ED4"/>
    <w:rsid w:val="00376460"/>
    <w:rsid w:val="00380A03"/>
    <w:rsid w:val="00383AE1"/>
    <w:rsid w:val="0039232A"/>
    <w:rsid w:val="003A6EA4"/>
    <w:rsid w:val="003B3F71"/>
    <w:rsid w:val="003B4A4A"/>
    <w:rsid w:val="003B7552"/>
    <w:rsid w:val="003C1CB7"/>
    <w:rsid w:val="003C35CA"/>
    <w:rsid w:val="003D0C6D"/>
    <w:rsid w:val="003D2A2B"/>
    <w:rsid w:val="003E2290"/>
    <w:rsid w:val="003E2C6D"/>
    <w:rsid w:val="003F0513"/>
    <w:rsid w:val="00400910"/>
    <w:rsid w:val="00401E7A"/>
    <w:rsid w:val="00421B1D"/>
    <w:rsid w:val="00447C46"/>
    <w:rsid w:val="004527CC"/>
    <w:rsid w:val="00453132"/>
    <w:rsid w:val="00457A01"/>
    <w:rsid w:val="0048261E"/>
    <w:rsid w:val="004916A0"/>
    <w:rsid w:val="004920AA"/>
    <w:rsid w:val="00492BB7"/>
    <w:rsid w:val="004B1130"/>
    <w:rsid w:val="004D4BBA"/>
    <w:rsid w:val="004E504D"/>
    <w:rsid w:val="004E51E9"/>
    <w:rsid w:val="004E74C7"/>
    <w:rsid w:val="004F4B19"/>
    <w:rsid w:val="00506803"/>
    <w:rsid w:val="00511A1F"/>
    <w:rsid w:val="00512D67"/>
    <w:rsid w:val="005132B4"/>
    <w:rsid w:val="005244B1"/>
    <w:rsid w:val="00537B8A"/>
    <w:rsid w:val="005425EB"/>
    <w:rsid w:val="00550532"/>
    <w:rsid w:val="0056046B"/>
    <w:rsid w:val="00567D34"/>
    <w:rsid w:val="005771FC"/>
    <w:rsid w:val="005975A0"/>
    <w:rsid w:val="005A4852"/>
    <w:rsid w:val="005A5212"/>
    <w:rsid w:val="005B634F"/>
    <w:rsid w:val="005B7B87"/>
    <w:rsid w:val="005D0703"/>
    <w:rsid w:val="005D3198"/>
    <w:rsid w:val="005E2D2A"/>
    <w:rsid w:val="005E3114"/>
    <w:rsid w:val="005E6381"/>
    <w:rsid w:val="005E7961"/>
    <w:rsid w:val="005F012D"/>
    <w:rsid w:val="005F13FF"/>
    <w:rsid w:val="005F2D7A"/>
    <w:rsid w:val="006021FE"/>
    <w:rsid w:val="0060276E"/>
    <w:rsid w:val="00603DC4"/>
    <w:rsid w:val="00605207"/>
    <w:rsid w:val="006259EB"/>
    <w:rsid w:val="00627479"/>
    <w:rsid w:val="00631616"/>
    <w:rsid w:val="00647A15"/>
    <w:rsid w:val="00660749"/>
    <w:rsid w:val="00673864"/>
    <w:rsid w:val="006862EB"/>
    <w:rsid w:val="00692024"/>
    <w:rsid w:val="00696FCD"/>
    <w:rsid w:val="006A29E8"/>
    <w:rsid w:val="006A44B9"/>
    <w:rsid w:val="006B7B8F"/>
    <w:rsid w:val="006C44AD"/>
    <w:rsid w:val="006D2D3D"/>
    <w:rsid w:val="006D460D"/>
    <w:rsid w:val="006E6BBC"/>
    <w:rsid w:val="006F22F0"/>
    <w:rsid w:val="006F3EEB"/>
    <w:rsid w:val="006F4C56"/>
    <w:rsid w:val="006F7113"/>
    <w:rsid w:val="00701B2A"/>
    <w:rsid w:val="00704D0D"/>
    <w:rsid w:val="0070729B"/>
    <w:rsid w:val="00716211"/>
    <w:rsid w:val="007173F8"/>
    <w:rsid w:val="00723108"/>
    <w:rsid w:val="00727FEA"/>
    <w:rsid w:val="007425C7"/>
    <w:rsid w:val="00751C96"/>
    <w:rsid w:val="007522E9"/>
    <w:rsid w:val="00753AAC"/>
    <w:rsid w:val="00763783"/>
    <w:rsid w:val="0077459E"/>
    <w:rsid w:val="0077502C"/>
    <w:rsid w:val="00797FD6"/>
    <w:rsid w:val="007A1777"/>
    <w:rsid w:val="007A22CB"/>
    <w:rsid w:val="007A3271"/>
    <w:rsid w:val="007A53FA"/>
    <w:rsid w:val="007C1AF3"/>
    <w:rsid w:val="007C4E95"/>
    <w:rsid w:val="007C7B7F"/>
    <w:rsid w:val="007D4848"/>
    <w:rsid w:val="007D72A9"/>
    <w:rsid w:val="007E059F"/>
    <w:rsid w:val="007F1466"/>
    <w:rsid w:val="007F49D8"/>
    <w:rsid w:val="007F4E22"/>
    <w:rsid w:val="00801A58"/>
    <w:rsid w:val="00813620"/>
    <w:rsid w:val="0081580E"/>
    <w:rsid w:val="008158F1"/>
    <w:rsid w:val="00823976"/>
    <w:rsid w:val="00826C49"/>
    <w:rsid w:val="00834FD1"/>
    <w:rsid w:val="00834FF1"/>
    <w:rsid w:val="00853167"/>
    <w:rsid w:val="00855722"/>
    <w:rsid w:val="00861A78"/>
    <w:rsid w:val="0087388E"/>
    <w:rsid w:val="00875281"/>
    <w:rsid w:val="00877CDD"/>
    <w:rsid w:val="00892961"/>
    <w:rsid w:val="008942EC"/>
    <w:rsid w:val="00894665"/>
    <w:rsid w:val="008B148D"/>
    <w:rsid w:val="008B6D7E"/>
    <w:rsid w:val="008C0B0A"/>
    <w:rsid w:val="008C2CF3"/>
    <w:rsid w:val="008C6AE2"/>
    <w:rsid w:val="008C72D6"/>
    <w:rsid w:val="008E2BC1"/>
    <w:rsid w:val="008E5D6C"/>
    <w:rsid w:val="008F7C5A"/>
    <w:rsid w:val="00900B3B"/>
    <w:rsid w:val="00905F7D"/>
    <w:rsid w:val="00907748"/>
    <w:rsid w:val="00921114"/>
    <w:rsid w:val="00925BF3"/>
    <w:rsid w:val="00925C9E"/>
    <w:rsid w:val="00927F0E"/>
    <w:rsid w:val="009372BF"/>
    <w:rsid w:val="009412C6"/>
    <w:rsid w:val="009433E7"/>
    <w:rsid w:val="00947A0C"/>
    <w:rsid w:val="0095789D"/>
    <w:rsid w:val="00961DD4"/>
    <w:rsid w:val="0096335E"/>
    <w:rsid w:val="009675B4"/>
    <w:rsid w:val="00971307"/>
    <w:rsid w:val="009909AD"/>
    <w:rsid w:val="00996417"/>
    <w:rsid w:val="009A0A82"/>
    <w:rsid w:val="009A12DD"/>
    <w:rsid w:val="009B2739"/>
    <w:rsid w:val="009B4D3C"/>
    <w:rsid w:val="009C0B06"/>
    <w:rsid w:val="009C107A"/>
    <w:rsid w:val="009C3ACB"/>
    <w:rsid w:val="009D0D52"/>
    <w:rsid w:val="009D7565"/>
    <w:rsid w:val="009E27EA"/>
    <w:rsid w:val="009E407D"/>
    <w:rsid w:val="009F400D"/>
    <w:rsid w:val="00A0125E"/>
    <w:rsid w:val="00A2310D"/>
    <w:rsid w:val="00A26A99"/>
    <w:rsid w:val="00A27F94"/>
    <w:rsid w:val="00A36BB5"/>
    <w:rsid w:val="00A40D40"/>
    <w:rsid w:val="00A47E5E"/>
    <w:rsid w:val="00A534D9"/>
    <w:rsid w:val="00A62A9F"/>
    <w:rsid w:val="00A70584"/>
    <w:rsid w:val="00A91A20"/>
    <w:rsid w:val="00AA6220"/>
    <w:rsid w:val="00AB4828"/>
    <w:rsid w:val="00AD587F"/>
    <w:rsid w:val="00AD795B"/>
    <w:rsid w:val="00AE0938"/>
    <w:rsid w:val="00AF1AFD"/>
    <w:rsid w:val="00AF7204"/>
    <w:rsid w:val="00B06F3B"/>
    <w:rsid w:val="00B07D4A"/>
    <w:rsid w:val="00B14B37"/>
    <w:rsid w:val="00B1560C"/>
    <w:rsid w:val="00B17E7C"/>
    <w:rsid w:val="00B31B2A"/>
    <w:rsid w:val="00B4067B"/>
    <w:rsid w:val="00B45C5D"/>
    <w:rsid w:val="00B4655F"/>
    <w:rsid w:val="00B52BB6"/>
    <w:rsid w:val="00B5677E"/>
    <w:rsid w:val="00B65855"/>
    <w:rsid w:val="00B76B0D"/>
    <w:rsid w:val="00B80674"/>
    <w:rsid w:val="00B81FA7"/>
    <w:rsid w:val="00B907D3"/>
    <w:rsid w:val="00B927F5"/>
    <w:rsid w:val="00B9759E"/>
    <w:rsid w:val="00BB040D"/>
    <w:rsid w:val="00BB2EB4"/>
    <w:rsid w:val="00BB38D3"/>
    <w:rsid w:val="00BF0601"/>
    <w:rsid w:val="00BF43EA"/>
    <w:rsid w:val="00BF5651"/>
    <w:rsid w:val="00BF6868"/>
    <w:rsid w:val="00C139AF"/>
    <w:rsid w:val="00C21BDC"/>
    <w:rsid w:val="00C358BF"/>
    <w:rsid w:val="00C3602E"/>
    <w:rsid w:val="00C44F68"/>
    <w:rsid w:val="00C45D61"/>
    <w:rsid w:val="00C51FE1"/>
    <w:rsid w:val="00C524A6"/>
    <w:rsid w:val="00C74577"/>
    <w:rsid w:val="00C75216"/>
    <w:rsid w:val="00C76876"/>
    <w:rsid w:val="00C83B42"/>
    <w:rsid w:val="00C85B33"/>
    <w:rsid w:val="00CB28AC"/>
    <w:rsid w:val="00CB7D3E"/>
    <w:rsid w:val="00CC39C2"/>
    <w:rsid w:val="00CD08BA"/>
    <w:rsid w:val="00CD240F"/>
    <w:rsid w:val="00CD4753"/>
    <w:rsid w:val="00CE50CC"/>
    <w:rsid w:val="00CF567E"/>
    <w:rsid w:val="00D04BCC"/>
    <w:rsid w:val="00D13200"/>
    <w:rsid w:val="00D2152E"/>
    <w:rsid w:val="00D25A2F"/>
    <w:rsid w:val="00D277DA"/>
    <w:rsid w:val="00D44BCE"/>
    <w:rsid w:val="00D4512F"/>
    <w:rsid w:val="00D45D59"/>
    <w:rsid w:val="00D514A6"/>
    <w:rsid w:val="00D64D83"/>
    <w:rsid w:val="00D65C6A"/>
    <w:rsid w:val="00D6695B"/>
    <w:rsid w:val="00D80214"/>
    <w:rsid w:val="00DA0235"/>
    <w:rsid w:val="00DA39B0"/>
    <w:rsid w:val="00DB58EA"/>
    <w:rsid w:val="00DB7DF3"/>
    <w:rsid w:val="00DD0504"/>
    <w:rsid w:val="00DD41B5"/>
    <w:rsid w:val="00DD5BDD"/>
    <w:rsid w:val="00DF4E18"/>
    <w:rsid w:val="00DF52B6"/>
    <w:rsid w:val="00E000BD"/>
    <w:rsid w:val="00E00CB2"/>
    <w:rsid w:val="00E069DF"/>
    <w:rsid w:val="00E13021"/>
    <w:rsid w:val="00E217D0"/>
    <w:rsid w:val="00E30FFE"/>
    <w:rsid w:val="00E36E56"/>
    <w:rsid w:val="00E51712"/>
    <w:rsid w:val="00E6226A"/>
    <w:rsid w:val="00E663D3"/>
    <w:rsid w:val="00E74D51"/>
    <w:rsid w:val="00E877AD"/>
    <w:rsid w:val="00E90EE3"/>
    <w:rsid w:val="00E978E8"/>
    <w:rsid w:val="00EA0B3A"/>
    <w:rsid w:val="00EA73B3"/>
    <w:rsid w:val="00ED2D13"/>
    <w:rsid w:val="00EE2947"/>
    <w:rsid w:val="00EF4B86"/>
    <w:rsid w:val="00EF556D"/>
    <w:rsid w:val="00EF6C0B"/>
    <w:rsid w:val="00F042F6"/>
    <w:rsid w:val="00F12D2E"/>
    <w:rsid w:val="00F20F88"/>
    <w:rsid w:val="00F475AA"/>
    <w:rsid w:val="00F660FB"/>
    <w:rsid w:val="00F670AA"/>
    <w:rsid w:val="00F72BC6"/>
    <w:rsid w:val="00F73DCF"/>
    <w:rsid w:val="00F83CB3"/>
    <w:rsid w:val="00F9265B"/>
    <w:rsid w:val="00F94483"/>
    <w:rsid w:val="00FC0217"/>
    <w:rsid w:val="00FC3F62"/>
    <w:rsid w:val="00FC6839"/>
    <w:rsid w:val="00FC6A62"/>
    <w:rsid w:val="00FC6D5E"/>
    <w:rsid w:val="00FD59AC"/>
    <w:rsid w:val="00FD724E"/>
    <w:rsid w:val="00FE5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794E5FEA"/>
  <w15:docId w15:val="{A0CF1967-26E5-0642-8846-51D14DAFB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D59"/>
    <w:pPr>
      <w:spacing w:after="0" w:line="240" w:lineRule="auto"/>
    </w:pPr>
    <w:rPr>
      <w:rFonts w:ascii="Verdana" w:eastAsia="Times New Roman" w:hAnsi="Verdana" w:cs="Times New Roman"/>
      <w:sz w:val="20"/>
      <w:szCs w:val="24"/>
    </w:rPr>
  </w:style>
  <w:style w:type="paragraph" w:styleId="Heading1">
    <w:name w:val="heading 1"/>
    <w:aliases w:val="hoofdstuk,Hoofdstuk,Tempo Heading 1,(Alt+1),h1"/>
    <w:basedOn w:val="Normal"/>
    <w:next w:val="Normal"/>
    <w:link w:val="Heading1Char"/>
    <w:qFormat/>
    <w:rsid w:val="00097BB4"/>
    <w:pPr>
      <w:keepNext/>
      <w:pageBreakBefore/>
      <w:numPr>
        <w:numId w:val="1"/>
      </w:numPr>
      <w:tabs>
        <w:tab w:val="left" w:pos="0"/>
        <w:tab w:val="left" w:pos="907"/>
      </w:tabs>
      <w:spacing w:before="240" w:after="60"/>
      <w:ind w:left="737" w:hanging="737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aliases w:val="paragraaf,Paragraaf,Tempo Heading 2,(Alt+2),h2"/>
    <w:basedOn w:val="Heading1"/>
    <w:next w:val="Normal"/>
    <w:link w:val="Heading2Char"/>
    <w:qFormat/>
    <w:rsid w:val="00097BB4"/>
    <w:pPr>
      <w:pageBreakBefore w:val="0"/>
      <w:numPr>
        <w:ilvl w:val="1"/>
      </w:numPr>
      <w:tabs>
        <w:tab w:val="num" w:pos="907"/>
      </w:tabs>
      <w:ind w:left="737" w:hanging="737"/>
      <w:contextualSpacing/>
      <w:outlineLvl w:val="1"/>
    </w:pPr>
    <w:rPr>
      <w:bCs w:val="0"/>
      <w:iCs/>
      <w:szCs w:val="28"/>
    </w:rPr>
  </w:style>
  <w:style w:type="paragraph" w:styleId="Heading3">
    <w:name w:val="heading 3"/>
    <w:aliases w:val="subparagraaf,Tempo Heading 3,h3,H3,H31,H32,H33,H311,(Alt+3),h31,h32,h311,h33,h312,h34,h313,h35,h314,h36,h315,h37,h316,h38,h317,h39,h318,h310,h319,h3110,h320,h3111,h321,h331,h3121,h341,h3131,h351,h3141,h361,h3151,h371,h3161,h381,h3171,h391"/>
    <w:basedOn w:val="Heading1"/>
    <w:next w:val="Normal"/>
    <w:link w:val="Heading3Char"/>
    <w:qFormat/>
    <w:rsid w:val="00097BB4"/>
    <w:pPr>
      <w:pageBreakBefore w:val="0"/>
      <w:numPr>
        <w:ilvl w:val="2"/>
      </w:numPr>
      <w:tabs>
        <w:tab w:val="num" w:pos="907"/>
      </w:tabs>
      <w:ind w:left="737" w:hanging="737"/>
      <w:outlineLvl w:val="2"/>
    </w:pPr>
    <w:rPr>
      <w:bCs w:val="0"/>
      <w:sz w:val="22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hoofdstuk Char,Hoofdstuk Char,Tempo Heading 1 Char,(Alt+1) Char,h1 Char"/>
    <w:basedOn w:val="DefaultParagraphFont"/>
    <w:link w:val="Heading1"/>
    <w:rsid w:val="00097BB4"/>
    <w:rPr>
      <w:rFonts w:ascii="Verdana" w:eastAsia="Times New Roman" w:hAnsi="Verdana" w:cs="Arial"/>
      <w:b/>
      <w:bCs/>
      <w:kern w:val="32"/>
      <w:sz w:val="24"/>
      <w:szCs w:val="32"/>
    </w:rPr>
  </w:style>
  <w:style w:type="character" w:customStyle="1" w:styleId="Heading2Char">
    <w:name w:val="Heading 2 Char"/>
    <w:aliases w:val="paragraaf Char,Paragraaf Char,Tempo Heading 2 Char,(Alt+2) Char,h2 Char"/>
    <w:basedOn w:val="DefaultParagraphFont"/>
    <w:link w:val="Heading2"/>
    <w:rsid w:val="00097BB4"/>
    <w:rPr>
      <w:rFonts w:ascii="Verdana" w:eastAsia="Times New Roman" w:hAnsi="Verdana" w:cs="Arial"/>
      <w:b/>
      <w:iCs/>
      <w:kern w:val="32"/>
      <w:sz w:val="24"/>
      <w:szCs w:val="28"/>
    </w:rPr>
  </w:style>
  <w:style w:type="character" w:customStyle="1" w:styleId="Heading3Char">
    <w:name w:val="Heading 3 Char"/>
    <w:aliases w:val="subparagraaf Char,Tempo Heading 3 Char,h3 Char,H3 Char,H31 Char,H32 Char,H33 Char,H311 Char,(Alt+3) Char,h31 Char,h32 Char,h311 Char,h33 Char,h312 Char,h34 Char,h313 Char,h35 Char,h314 Char,h36 Char,h315 Char,h37 Char,h316 Char,h38 Char"/>
    <w:basedOn w:val="DefaultParagraphFont"/>
    <w:link w:val="Heading3"/>
    <w:rsid w:val="00097BB4"/>
    <w:rPr>
      <w:rFonts w:ascii="Verdana" w:eastAsia="Times New Roman" w:hAnsi="Verdana" w:cs="Arial"/>
      <w:b/>
      <w:kern w:val="32"/>
      <w:szCs w:val="26"/>
    </w:rPr>
  </w:style>
  <w:style w:type="paragraph" w:styleId="Header">
    <w:name w:val="header"/>
    <w:basedOn w:val="Normal"/>
    <w:link w:val="HeaderChar"/>
    <w:rsid w:val="00D45D5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D45D59"/>
    <w:rPr>
      <w:rFonts w:ascii="Verdana" w:eastAsia="Times New Roman" w:hAnsi="Verdana" w:cs="Times New Roman"/>
      <w:sz w:val="20"/>
      <w:szCs w:val="24"/>
    </w:rPr>
  </w:style>
  <w:style w:type="paragraph" w:customStyle="1" w:styleId="FooterLine">
    <w:name w:val="Footer Line"/>
    <w:basedOn w:val="Normal"/>
    <w:rsid w:val="00D45D59"/>
    <w:pPr>
      <w:pBdr>
        <w:top w:val="single" w:sz="4" w:space="1" w:color="auto"/>
      </w:pBdr>
      <w:tabs>
        <w:tab w:val="center" w:pos="4320"/>
        <w:tab w:val="right" w:pos="8640"/>
      </w:tabs>
    </w:pPr>
    <w:rPr>
      <w:i/>
      <w:sz w:val="16"/>
      <w:szCs w:val="16"/>
    </w:rPr>
  </w:style>
  <w:style w:type="character" w:styleId="PageNumber">
    <w:name w:val="page number"/>
    <w:basedOn w:val="DefaultParagraphFont"/>
    <w:rsid w:val="00D45D59"/>
  </w:style>
  <w:style w:type="paragraph" w:customStyle="1" w:styleId="DocumentInfo">
    <w:name w:val="DocumentInfo"/>
    <w:basedOn w:val="Normal"/>
    <w:rsid w:val="00D45D59"/>
    <w:pPr>
      <w:pBdr>
        <w:bottom w:val="single" w:sz="4" w:space="1" w:color="auto"/>
      </w:pBdr>
    </w:pPr>
    <w:rPr>
      <w:b/>
      <w:sz w:val="36"/>
    </w:rPr>
  </w:style>
  <w:style w:type="paragraph" w:styleId="TOC1">
    <w:name w:val="toc 1"/>
    <w:basedOn w:val="Normal"/>
    <w:next w:val="Normal"/>
    <w:autoRedefine/>
    <w:uiPriority w:val="39"/>
    <w:qFormat/>
    <w:rsid w:val="00D45D59"/>
  </w:style>
  <w:style w:type="character" w:styleId="Hyperlink">
    <w:name w:val="Hyperlink"/>
    <w:basedOn w:val="DefaultParagraphFont"/>
    <w:uiPriority w:val="99"/>
    <w:rsid w:val="00D45D59"/>
    <w:rPr>
      <w:color w:val="0000FF"/>
      <w:u w:val="single"/>
    </w:rPr>
  </w:style>
  <w:style w:type="paragraph" w:styleId="TOC2">
    <w:name w:val="toc 2"/>
    <w:basedOn w:val="Normal"/>
    <w:next w:val="Normal"/>
    <w:autoRedefine/>
    <w:uiPriority w:val="39"/>
    <w:qFormat/>
    <w:rsid w:val="00D45D59"/>
    <w:pPr>
      <w:ind w:left="240"/>
    </w:pPr>
  </w:style>
  <w:style w:type="paragraph" w:styleId="TOC3">
    <w:name w:val="toc 3"/>
    <w:basedOn w:val="Normal"/>
    <w:next w:val="Normal"/>
    <w:autoRedefine/>
    <w:uiPriority w:val="39"/>
    <w:qFormat/>
    <w:rsid w:val="00D45D59"/>
    <w:pPr>
      <w:ind w:left="480"/>
    </w:pPr>
  </w:style>
  <w:style w:type="paragraph" w:customStyle="1" w:styleId="OpmaakprofielDocumentInfoVoor5ptNa5pt">
    <w:name w:val="Opmaakprofiel DocumentInfo + Voor:  5 pt Na:  5 pt"/>
    <w:basedOn w:val="DocumentInfo"/>
    <w:rsid w:val="00D45D59"/>
    <w:pPr>
      <w:pBdr>
        <w:bottom w:val="none" w:sz="0" w:space="0" w:color="auto"/>
      </w:pBdr>
      <w:spacing w:before="100" w:after="100"/>
    </w:pPr>
    <w:rPr>
      <w:bCs/>
      <w:szCs w:val="20"/>
    </w:rPr>
  </w:style>
  <w:style w:type="paragraph" w:styleId="ListParagraph">
    <w:name w:val="List Paragraph"/>
    <w:basedOn w:val="Normal"/>
    <w:uiPriority w:val="34"/>
    <w:qFormat/>
    <w:rsid w:val="00D45D59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D45D59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  <w:lang w:eastAsia="nl-NL"/>
    </w:rPr>
  </w:style>
  <w:style w:type="paragraph" w:customStyle="1" w:styleId="Default">
    <w:name w:val="Default"/>
    <w:rsid w:val="00D45D59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nl-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5D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5D59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1632E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632E1"/>
    <w:rPr>
      <w:rFonts w:ascii="Verdana" w:eastAsia="Times New Roman" w:hAnsi="Verdana" w:cs="Times New Roman"/>
      <w:sz w:val="20"/>
      <w:szCs w:val="24"/>
    </w:rPr>
  </w:style>
  <w:style w:type="table" w:styleId="MediumGrid3-Accent1">
    <w:name w:val="Medium Grid 3 Accent 1"/>
    <w:basedOn w:val="TableNormal"/>
    <w:uiPriority w:val="69"/>
    <w:rsid w:val="001632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NL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8CCE4" w:themeFill="accent1" w:themeFillTint="66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shd w:val="clear" w:color="auto" w:fill="DBE5F1" w:themeFill="accent1" w:themeFillTint="33"/>
      </w:tcPr>
    </w:tblStylePr>
    <w:tblStylePr w:type="band2Horz">
      <w:tblPr/>
      <w:tcPr>
        <w:shd w:val="clear" w:color="auto" w:fill="E8F0F8"/>
      </w:tcPr>
    </w:tblStylePr>
  </w:style>
  <w:style w:type="paragraph" w:styleId="PlainText">
    <w:name w:val="Plain Text"/>
    <w:basedOn w:val="Normal"/>
    <w:link w:val="PlainTextChar"/>
    <w:uiPriority w:val="99"/>
    <w:unhideWhenUsed/>
    <w:rsid w:val="00F73DCF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73DCF"/>
    <w:rPr>
      <w:rFonts w:ascii="Calibri" w:hAnsi="Calibri"/>
      <w:szCs w:val="21"/>
    </w:rPr>
  </w:style>
  <w:style w:type="character" w:styleId="PlaceholderText">
    <w:name w:val="Placeholder Text"/>
    <w:basedOn w:val="DefaultParagraphFont"/>
    <w:uiPriority w:val="99"/>
    <w:semiHidden/>
    <w:rsid w:val="00DD41B5"/>
    <w:rPr>
      <w:color w:val="808080"/>
    </w:rPr>
  </w:style>
  <w:style w:type="paragraph" w:customStyle="1" w:styleId="Bijlage">
    <w:name w:val="Bijlage"/>
    <w:basedOn w:val="Heading1"/>
    <w:qFormat/>
    <w:rsid w:val="00291788"/>
    <w:pPr>
      <w:numPr>
        <w:numId w:val="0"/>
      </w:numPr>
      <w:tabs>
        <w:tab w:val="num" w:pos="1418"/>
      </w:tabs>
      <w:ind w:left="2835" w:hanging="2835"/>
    </w:pPr>
    <w:rPr>
      <w:sz w:val="28"/>
    </w:rPr>
  </w:style>
  <w:style w:type="paragraph" w:styleId="BodyTextIndent">
    <w:name w:val="Body Text Indent"/>
    <w:basedOn w:val="Normal"/>
    <w:link w:val="BodyTextIndentChar"/>
    <w:rsid w:val="0029178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291788"/>
    <w:rPr>
      <w:rFonts w:ascii="Verdana" w:eastAsia="Times New Roman" w:hAnsi="Verdana" w:cs="Times New Roman"/>
      <w:sz w:val="20"/>
      <w:szCs w:val="24"/>
    </w:rPr>
  </w:style>
  <w:style w:type="paragraph" w:styleId="BodyTextIndent2">
    <w:name w:val="Body Text Indent 2"/>
    <w:basedOn w:val="Normal"/>
    <w:link w:val="BodyTextIndent2Char"/>
    <w:rsid w:val="00291788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291788"/>
    <w:rPr>
      <w:rFonts w:ascii="Verdana" w:eastAsia="Times New Roman" w:hAnsi="Verdana" w:cs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rsid w:val="00291788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291788"/>
    <w:rPr>
      <w:rFonts w:ascii="Verdana" w:eastAsia="Times New Roman" w:hAnsi="Verdana" w:cs="Times New Roman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50532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50532"/>
    <w:rPr>
      <w:rFonts w:ascii="Verdana" w:eastAsia="Times New Roman" w:hAnsi="Verdana" w:cs="Times New Roman"/>
      <w:sz w:val="20"/>
      <w:szCs w:val="24"/>
    </w:rPr>
  </w:style>
  <w:style w:type="paragraph" w:customStyle="1" w:styleId="cellbody">
    <w:name w:val="cell_body"/>
    <w:basedOn w:val="Normal"/>
    <w:rsid w:val="005E2D2A"/>
    <w:pPr>
      <w:spacing w:before="20" w:after="20"/>
    </w:pPr>
    <w:rPr>
      <w:rFonts w:ascii="Times New Roman" w:hAnsi="Times New Roman"/>
      <w:sz w:val="18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D514A6"/>
  </w:style>
  <w:style w:type="paragraph" w:styleId="Revision">
    <w:name w:val="Revision"/>
    <w:hidden/>
    <w:uiPriority w:val="99"/>
    <w:semiHidden/>
    <w:rsid w:val="007F4E22"/>
    <w:pPr>
      <w:spacing w:after="0" w:line="240" w:lineRule="auto"/>
    </w:pPr>
    <w:rPr>
      <w:rFonts w:ascii="Verdana" w:eastAsia="Times New Roman" w:hAnsi="Verdana" w:cs="Times New Roman"/>
      <w:sz w:val="20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907D3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02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056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6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8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5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9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8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mailto:helpdesk@asolutions.nl" TargetMode="Externa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cumentatie.asolutions.n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svenborman/Library/Group%20Containers/UBF8T346G9.Office/User%20Content.localized/Templates.localized/Testverslag%20Trodi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B88CA3392852040B01CB3553305D8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EE2077-2C61-2E45-A9E3-40EDF2844764}"/>
      </w:docPartPr>
      <w:docPartBody>
        <w:p w:rsidR="00B371F6" w:rsidRDefault="001B6343">
          <w:pPr>
            <w:pStyle w:val="DB88CA3392852040B01CB3553305D870"/>
          </w:pPr>
          <w:r w:rsidRPr="00E51514">
            <w:rPr>
              <w:rStyle w:val="PlaceholderText"/>
            </w:rPr>
            <w:t>[Title]</w:t>
          </w:r>
        </w:p>
      </w:docPartBody>
    </w:docPart>
    <w:docPart>
      <w:docPartPr>
        <w:name w:val="D3FF7FD56C1BAB4AA5408B8B49BAAF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5D1C1F-7C5F-6C4A-9E7C-C031BC806C0E}"/>
      </w:docPartPr>
      <w:docPartBody>
        <w:p w:rsidR="00B371F6" w:rsidRDefault="001B6343">
          <w:pPr>
            <w:pStyle w:val="D3FF7FD56C1BAB4AA5408B8B49BAAFEF"/>
          </w:pPr>
          <w:r w:rsidRPr="00E51514">
            <w:rPr>
              <w:rStyle w:val="PlaceholderText"/>
            </w:rPr>
            <w:t>[Company]</w:t>
          </w:r>
        </w:p>
      </w:docPartBody>
    </w:docPart>
    <w:docPart>
      <w:docPartPr>
        <w:name w:val="5F26858F931570499372CDF8BA035C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984759-54EB-D444-8355-C4CE8B82ED66}"/>
      </w:docPartPr>
      <w:docPartBody>
        <w:p w:rsidR="00B371F6" w:rsidRDefault="001B6343">
          <w:pPr>
            <w:pStyle w:val="5F26858F931570499372CDF8BA035CD9"/>
          </w:pPr>
          <w:r w:rsidRPr="00E51514">
            <w:rPr>
              <w:rStyle w:val="PlaceholderText"/>
            </w:rPr>
            <w:t>[Author]</w:t>
          </w:r>
        </w:p>
      </w:docPartBody>
    </w:docPart>
    <w:docPart>
      <w:docPartPr>
        <w:name w:val="52F6AA3AFD8FFF4F80077D1247C3DF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A58CF0-C85F-C348-A18C-C1883224E4C8}"/>
      </w:docPartPr>
      <w:docPartBody>
        <w:p w:rsidR="00B371F6" w:rsidRDefault="001B6343">
          <w:pPr>
            <w:pStyle w:val="52F6AA3AFD8FFF4F80077D1247C3DFC7"/>
          </w:pPr>
          <w:r w:rsidRPr="00E51514">
            <w:rPr>
              <w:rStyle w:val="PlaceholderText"/>
            </w:rPr>
            <w:t>[Author]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343"/>
    <w:rsid w:val="001144CB"/>
    <w:rsid w:val="001B6343"/>
    <w:rsid w:val="00222BA0"/>
    <w:rsid w:val="00490D0B"/>
    <w:rsid w:val="004C0F70"/>
    <w:rsid w:val="005A719D"/>
    <w:rsid w:val="00677BDA"/>
    <w:rsid w:val="006D66A4"/>
    <w:rsid w:val="00B371F6"/>
    <w:rsid w:val="00C26DE0"/>
    <w:rsid w:val="00D62DE8"/>
    <w:rsid w:val="00DD141E"/>
    <w:rsid w:val="00F74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NL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DB88CA3392852040B01CB3553305D870">
    <w:name w:val="DB88CA3392852040B01CB3553305D870"/>
  </w:style>
  <w:style w:type="paragraph" w:customStyle="1" w:styleId="D3FF7FD56C1BAB4AA5408B8B49BAAFEF">
    <w:name w:val="D3FF7FD56C1BAB4AA5408B8B49BAAFEF"/>
  </w:style>
  <w:style w:type="paragraph" w:customStyle="1" w:styleId="5F26858F931570499372CDF8BA035CD9">
    <w:name w:val="5F26858F931570499372CDF8BA035CD9"/>
  </w:style>
  <w:style w:type="paragraph" w:customStyle="1" w:styleId="52F6AA3AFD8FFF4F80077D1247C3DFC7">
    <w:name w:val="52F6AA3AFD8FFF4F80077D1247C3DFC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6CE46D-C43D-FB43-94AF-EF7F566508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Testverslag Trodis.dotx</Template>
  <TotalTime>0</TotalTime>
  <Pages>31</Pages>
  <Words>2394</Words>
  <Characters>13044</Characters>
  <Application>Microsoft Office Word</Application>
  <DocSecurity>0</DocSecurity>
  <Lines>3098</Lines>
  <Paragraphs>1253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testverslag trodis 2021.4</vt:lpstr>
      <vt:lpstr>service level agreement (sla)</vt:lpstr>
    </vt:vector>
  </TitlesOfParts>
  <Manager/>
  <Company>&lt;Naam trombosedienst&gt;</Company>
  <LinksUpToDate>false</LinksUpToDate>
  <CharactersWithSpaces>14525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testverslag trodis 2021.4</dc:title>
  <dc:subject/>
  <dc:creator>&lt;naam tester(s)&gt;</dc:creator>
  <cp:keywords>versie 1.2</cp:keywords>
  <dc:description/>
  <cp:lastModifiedBy>Niels Borman</cp:lastModifiedBy>
  <cp:revision>2</cp:revision>
  <cp:lastPrinted>2019-02-11T07:03:00Z</cp:lastPrinted>
  <dcterms:created xsi:type="dcterms:W3CDTF">2022-04-24T15:38:00Z</dcterms:created>
  <dcterms:modified xsi:type="dcterms:W3CDTF">2022-04-24T15:38:00Z</dcterms:modified>
  <cp:category/>
  <cp:contentStatus>Concept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0.1.1</vt:lpwstr>
  </property>
</Properties>
</file>